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A1D64ED" w14:textId="77777777" w:rsidR="00797EC1" w:rsidRPr="000C6579" w:rsidRDefault="00596A96" w:rsidP="00C571AE">
      <w:pPr>
        <w:tabs>
          <w:tab w:val="left" w:pos="3885"/>
        </w:tabs>
        <w:jc w:val="center"/>
        <w:rPr>
          <w:b/>
        </w:rPr>
      </w:pPr>
      <w:bookmarkStart w:id="0" w:name="_GoBack"/>
      <w:bookmarkEnd w:id="0"/>
      <w:r>
        <w:rPr>
          <w:b/>
        </w:rPr>
        <w:t xml:space="preserve">         </w:t>
      </w:r>
      <w:r w:rsidR="00797EC1" w:rsidRPr="00B77407">
        <w:rPr>
          <w:b/>
        </w:rPr>
        <w:t>ДОГОВОР №</w:t>
      </w:r>
      <w:r w:rsidR="00133348" w:rsidRPr="003F6630">
        <w:rPr>
          <w:b/>
        </w:rPr>
        <w:t xml:space="preserve"> </w:t>
      </w:r>
      <w:r w:rsidR="00264999" w:rsidRPr="000C6579">
        <w:rPr>
          <w:b/>
        </w:rPr>
        <w:t>______</w:t>
      </w:r>
    </w:p>
    <w:p w14:paraId="04B5C7D2" w14:textId="77777777" w:rsidR="00797EC1" w:rsidRPr="00B77407" w:rsidRDefault="00E05B46" w:rsidP="00C571AE">
      <w:pPr>
        <w:tabs>
          <w:tab w:val="left" w:pos="2277"/>
        </w:tabs>
        <w:jc w:val="center"/>
        <w:rPr>
          <w:b/>
        </w:rPr>
      </w:pPr>
      <w:r>
        <w:rPr>
          <w:b/>
        </w:rPr>
        <w:t>к</w:t>
      </w:r>
      <w:r w:rsidR="007B4F6C" w:rsidRPr="00B77407">
        <w:rPr>
          <w:b/>
        </w:rPr>
        <w:t>упли-продажи</w:t>
      </w:r>
    </w:p>
    <w:p w14:paraId="4CBF7019" w14:textId="0BF3BCAD" w:rsidR="00797EC1" w:rsidRPr="000B44E1" w:rsidRDefault="00797EC1" w:rsidP="00D63A14">
      <w:pPr>
        <w:jc w:val="center"/>
        <w:rPr>
          <w:sz w:val="20"/>
          <w:szCs w:val="20"/>
        </w:rPr>
      </w:pPr>
      <w:r w:rsidRPr="000B44E1">
        <w:rPr>
          <w:sz w:val="20"/>
          <w:szCs w:val="20"/>
        </w:rPr>
        <w:t>г.</w:t>
      </w:r>
      <w:r w:rsidR="006D1D7C">
        <w:rPr>
          <w:sz w:val="20"/>
          <w:szCs w:val="20"/>
        </w:rPr>
        <w:t xml:space="preserve"> </w:t>
      </w:r>
      <w:r w:rsidRPr="000B44E1">
        <w:rPr>
          <w:sz w:val="20"/>
          <w:szCs w:val="20"/>
        </w:rPr>
        <w:t xml:space="preserve">Ташкент                                                      </w:t>
      </w:r>
      <w:r w:rsidR="00264999">
        <w:rPr>
          <w:sz w:val="20"/>
          <w:szCs w:val="20"/>
        </w:rPr>
        <w:t xml:space="preserve">               </w:t>
      </w:r>
      <w:r w:rsidRPr="000B44E1">
        <w:rPr>
          <w:sz w:val="20"/>
          <w:szCs w:val="20"/>
        </w:rPr>
        <w:t xml:space="preserve">     </w:t>
      </w:r>
      <w:r w:rsidR="000165B3" w:rsidRPr="000B44E1">
        <w:rPr>
          <w:sz w:val="20"/>
          <w:szCs w:val="20"/>
        </w:rPr>
        <w:t xml:space="preserve">             </w:t>
      </w:r>
      <w:r w:rsidR="007316A3">
        <w:rPr>
          <w:sz w:val="20"/>
          <w:szCs w:val="20"/>
        </w:rPr>
        <w:t xml:space="preserve">       </w:t>
      </w:r>
      <w:r w:rsidR="00D803AD">
        <w:rPr>
          <w:sz w:val="20"/>
          <w:szCs w:val="20"/>
        </w:rPr>
        <w:t xml:space="preserve">     </w:t>
      </w:r>
      <w:r w:rsidR="007316A3">
        <w:rPr>
          <w:sz w:val="20"/>
          <w:szCs w:val="20"/>
        </w:rPr>
        <w:t xml:space="preserve">         </w:t>
      </w:r>
      <w:r w:rsidR="00DB7D4D">
        <w:rPr>
          <w:sz w:val="20"/>
          <w:szCs w:val="20"/>
        </w:rPr>
        <w:t xml:space="preserve">                </w:t>
      </w:r>
      <w:proofErr w:type="gramStart"/>
      <w:r w:rsidR="00DB7D4D">
        <w:rPr>
          <w:sz w:val="20"/>
          <w:szCs w:val="20"/>
        </w:rPr>
        <w:t xml:space="preserve"> </w:t>
      </w:r>
      <w:r w:rsidR="00184EF9">
        <w:rPr>
          <w:sz w:val="20"/>
          <w:szCs w:val="20"/>
        </w:rPr>
        <w:t xml:space="preserve"> </w:t>
      </w:r>
      <w:r w:rsidR="00382868">
        <w:rPr>
          <w:sz w:val="20"/>
          <w:szCs w:val="20"/>
        </w:rPr>
        <w:t xml:space="preserve"> </w:t>
      </w:r>
      <w:r w:rsidRPr="000B44E1">
        <w:rPr>
          <w:sz w:val="20"/>
          <w:szCs w:val="20"/>
        </w:rPr>
        <w:t>«</w:t>
      </w:r>
      <w:proofErr w:type="gramEnd"/>
      <w:r w:rsidR="00264999" w:rsidRPr="00264999">
        <w:rPr>
          <w:sz w:val="20"/>
          <w:szCs w:val="20"/>
        </w:rPr>
        <w:t>___</w:t>
      </w:r>
      <w:r w:rsidR="007D244B">
        <w:rPr>
          <w:sz w:val="20"/>
          <w:szCs w:val="20"/>
        </w:rPr>
        <w:t>»</w:t>
      </w:r>
      <w:r w:rsidR="008B16B0">
        <w:rPr>
          <w:sz w:val="20"/>
          <w:szCs w:val="20"/>
        </w:rPr>
        <w:t xml:space="preserve"> </w:t>
      </w:r>
      <w:r w:rsidR="00264999" w:rsidRPr="00264999">
        <w:rPr>
          <w:sz w:val="20"/>
          <w:szCs w:val="20"/>
        </w:rPr>
        <w:t>______________</w:t>
      </w:r>
      <w:r w:rsidR="00554AE8">
        <w:rPr>
          <w:sz w:val="20"/>
          <w:szCs w:val="20"/>
        </w:rPr>
        <w:t xml:space="preserve"> </w:t>
      </w:r>
      <w:r w:rsidRPr="000B44E1">
        <w:rPr>
          <w:sz w:val="20"/>
          <w:szCs w:val="20"/>
        </w:rPr>
        <w:t>20</w:t>
      </w:r>
      <w:r w:rsidR="007F1276">
        <w:rPr>
          <w:sz w:val="20"/>
          <w:szCs w:val="20"/>
        </w:rPr>
        <w:t>2</w:t>
      </w:r>
      <w:r w:rsidR="000515F7">
        <w:rPr>
          <w:sz w:val="20"/>
          <w:szCs w:val="20"/>
        </w:rPr>
        <w:t>6</w:t>
      </w:r>
      <w:r w:rsidR="00264999" w:rsidRPr="00264999">
        <w:rPr>
          <w:sz w:val="20"/>
          <w:szCs w:val="20"/>
        </w:rPr>
        <w:t xml:space="preserve"> </w:t>
      </w:r>
      <w:r w:rsidRPr="000B44E1">
        <w:rPr>
          <w:sz w:val="20"/>
          <w:szCs w:val="20"/>
        </w:rPr>
        <w:t>г.</w:t>
      </w:r>
    </w:p>
    <w:p w14:paraId="673C3A62" w14:textId="77777777" w:rsidR="00797EC1" w:rsidRPr="000B44E1" w:rsidRDefault="00797EC1" w:rsidP="00797EC1">
      <w:pPr>
        <w:rPr>
          <w:sz w:val="20"/>
          <w:szCs w:val="20"/>
        </w:rPr>
      </w:pPr>
    </w:p>
    <w:p w14:paraId="0C98B080" w14:textId="77777777" w:rsidR="006704D2" w:rsidRPr="000B44E1" w:rsidRDefault="005173A5" w:rsidP="000C6579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__________</w:t>
      </w:r>
      <w:r w:rsidR="00C1407B">
        <w:rPr>
          <w:sz w:val="20"/>
          <w:szCs w:val="20"/>
        </w:rPr>
        <w:t>______</w:t>
      </w:r>
      <w:r w:rsidR="002A14AD">
        <w:rPr>
          <w:sz w:val="20"/>
          <w:szCs w:val="20"/>
        </w:rPr>
        <w:t xml:space="preserve"> именуемое в дальнейшем </w:t>
      </w:r>
      <w:r w:rsidR="00797EC1" w:rsidRPr="000B44E1">
        <w:rPr>
          <w:sz w:val="20"/>
          <w:szCs w:val="20"/>
        </w:rPr>
        <w:t>Поставщик, в лице Директора</w:t>
      </w:r>
      <w:r>
        <w:rPr>
          <w:b/>
          <w:sz w:val="20"/>
          <w:szCs w:val="20"/>
        </w:rPr>
        <w:t>___________</w:t>
      </w:r>
      <w:r w:rsidR="00264999">
        <w:rPr>
          <w:b/>
          <w:sz w:val="20"/>
          <w:szCs w:val="20"/>
        </w:rPr>
        <w:t>.</w:t>
      </w:r>
      <w:r w:rsidR="006704D2" w:rsidRPr="000B44E1">
        <w:rPr>
          <w:sz w:val="20"/>
          <w:szCs w:val="20"/>
        </w:rPr>
        <w:t>, действующего на основании</w:t>
      </w:r>
      <w:r w:rsidR="00ED7357">
        <w:rPr>
          <w:sz w:val="20"/>
          <w:szCs w:val="20"/>
        </w:rPr>
        <w:t>__________</w:t>
      </w:r>
      <w:r w:rsidR="006704D2" w:rsidRPr="000B44E1">
        <w:rPr>
          <w:sz w:val="20"/>
          <w:szCs w:val="20"/>
        </w:rPr>
        <w:t>, с одной стороны и</w:t>
      </w:r>
      <w:r w:rsidR="002D42DE">
        <w:rPr>
          <w:sz w:val="20"/>
          <w:szCs w:val="20"/>
        </w:rPr>
        <w:t xml:space="preserve"> </w:t>
      </w:r>
      <w:r w:rsidR="00264999">
        <w:rPr>
          <w:b/>
          <w:sz w:val="20"/>
          <w:szCs w:val="20"/>
        </w:rPr>
        <w:t>____________________________</w:t>
      </w:r>
      <w:r w:rsidR="00DD7337" w:rsidRPr="00DD7337">
        <w:rPr>
          <w:b/>
          <w:sz w:val="20"/>
          <w:szCs w:val="20"/>
        </w:rPr>
        <w:t xml:space="preserve"> </w:t>
      </w:r>
      <w:r w:rsidR="002A14AD">
        <w:rPr>
          <w:sz w:val="20"/>
          <w:szCs w:val="20"/>
        </w:rPr>
        <w:t xml:space="preserve">именуемое в дальнейшем </w:t>
      </w:r>
      <w:r w:rsidR="006704D2" w:rsidRPr="000B44E1">
        <w:rPr>
          <w:sz w:val="20"/>
          <w:szCs w:val="20"/>
        </w:rPr>
        <w:t>Покупатель, в лице</w:t>
      </w:r>
      <w:r w:rsidR="009E298E">
        <w:rPr>
          <w:sz w:val="20"/>
          <w:szCs w:val="20"/>
        </w:rPr>
        <w:t xml:space="preserve"> </w:t>
      </w:r>
      <w:r w:rsidR="00264999">
        <w:rPr>
          <w:sz w:val="20"/>
          <w:szCs w:val="20"/>
        </w:rPr>
        <w:t xml:space="preserve">_____________________________ </w:t>
      </w:r>
      <w:r w:rsidR="006704D2" w:rsidRPr="000B44E1">
        <w:rPr>
          <w:sz w:val="20"/>
          <w:szCs w:val="20"/>
        </w:rPr>
        <w:t xml:space="preserve">действующего на основании </w:t>
      </w:r>
      <w:r w:rsidR="00003403">
        <w:rPr>
          <w:b/>
          <w:sz w:val="20"/>
          <w:szCs w:val="20"/>
        </w:rPr>
        <w:t>Устава</w:t>
      </w:r>
      <w:r w:rsidR="006704D2" w:rsidRPr="000B44E1">
        <w:rPr>
          <w:sz w:val="20"/>
          <w:szCs w:val="20"/>
        </w:rPr>
        <w:t>, с другой стороны, заключили настоящий Договор о нижеследующем:</w:t>
      </w:r>
    </w:p>
    <w:p w14:paraId="58B7CB62" w14:textId="77777777" w:rsidR="006704D2" w:rsidRPr="000B44E1" w:rsidRDefault="006704D2" w:rsidP="006704D2">
      <w:pPr>
        <w:rPr>
          <w:sz w:val="20"/>
          <w:szCs w:val="20"/>
        </w:rPr>
      </w:pPr>
    </w:p>
    <w:p w14:paraId="1E0240E0" w14:textId="77777777" w:rsidR="008A2E6E" w:rsidRDefault="006704D2" w:rsidP="00AB7491">
      <w:pPr>
        <w:numPr>
          <w:ilvl w:val="0"/>
          <w:numId w:val="2"/>
        </w:numPr>
        <w:jc w:val="center"/>
        <w:rPr>
          <w:b/>
          <w:sz w:val="20"/>
          <w:szCs w:val="20"/>
        </w:rPr>
      </w:pPr>
      <w:r w:rsidRPr="00AB7491">
        <w:rPr>
          <w:b/>
          <w:sz w:val="20"/>
          <w:szCs w:val="20"/>
        </w:rPr>
        <w:t>ПРЕДМЕТ ДОГОВОРА</w:t>
      </w:r>
      <w:r w:rsidR="00D56E81" w:rsidRPr="00AB7491">
        <w:rPr>
          <w:b/>
          <w:sz w:val="20"/>
          <w:szCs w:val="20"/>
        </w:rPr>
        <w:t>.</w:t>
      </w:r>
    </w:p>
    <w:p w14:paraId="577F95C9" w14:textId="77777777" w:rsidR="00BA7D46" w:rsidRPr="00AB7491" w:rsidRDefault="00BA7D46" w:rsidP="00C1407B">
      <w:pPr>
        <w:ind w:left="1068"/>
        <w:jc w:val="center"/>
        <w:rPr>
          <w:b/>
          <w:sz w:val="20"/>
          <w:szCs w:val="20"/>
        </w:rPr>
      </w:pPr>
    </w:p>
    <w:p w14:paraId="54A213A3" w14:textId="77777777" w:rsidR="00AB7491" w:rsidRDefault="0003468B" w:rsidP="00AB7491">
      <w:pPr>
        <w:numPr>
          <w:ilvl w:val="1"/>
          <w:numId w:val="2"/>
        </w:numPr>
        <w:ind w:left="0" w:firstLine="709"/>
        <w:jc w:val="both"/>
        <w:rPr>
          <w:sz w:val="20"/>
          <w:szCs w:val="20"/>
        </w:rPr>
      </w:pPr>
      <w:r w:rsidRPr="00AB7491">
        <w:rPr>
          <w:sz w:val="20"/>
          <w:szCs w:val="20"/>
        </w:rPr>
        <w:t xml:space="preserve">Поставщик </w:t>
      </w:r>
      <w:r w:rsidR="00AB7491" w:rsidRPr="00AB7491">
        <w:rPr>
          <w:sz w:val="20"/>
          <w:szCs w:val="20"/>
        </w:rPr>
        <w:t xml:space="preserve">обязуется поставить, а </w:t>
      </w:r>
      <w:r w:rsidRPr="00AB7491">
        <w:rPr>
          <w:sz w:val="20"/>
          <w:szCs w:val="20"/>
        </w:rPr>
        <w:t xml:space="preserve">Покупатель </w:t>
      </w:r>
      <w:r w:rsidR="00264999">
        <w:rPr>
          <w:sz w:val="20"/>
          <w:szCs w:val="20"/>
        </w:rPr>
        <w:t>принять и оплатить</w:t>
      </w:r>
      <w:r w:rsidR="00314E09">
        <w:rPr>
          <w:sz w:val="20"/>
          <w:szCs w:val="20"/>
        </w:rPr>
        <w:t xml:space="preserve"> </w:t>
      </w:r>
      <w:r w:rsidR="00376FA6">
        <w:rPr>
          <w:sz w:val="20"/>
          <w:szCs w:val="20"/>
        </w:rPr>
        <w:t>_____________</w:t>
      </w:r>
      <w:r w:rsidR="000C6579">
        <w:rPr>
          <w:sz w:val="20"/>
          <w:szCs w:val="20"/>
        </w:rPr>
        <w:t>_</w:t>
      </w:r>
      <w:r w:rsidR="000C6579" w:rsidRPr="00AB7491">
        <w:rPr>
          <w:sz w:val="20"/>
          <w:szCs w:val="20"/>
        </w:rPr>
        <w:t xml:space="preserve"> (</w:t>
      </w:r>
      <w:r w:rsidR="00AB7491" w:rsidRPr="00AB7491">
        <w:rPr>
          <w:sz w:val="20"/>
          <w:szCs w:val="20"/>
        </w:rPr>
        <w:t>далее «Товар») в количестве и ассортименте согласно Спецификациям, которые являются неотъемлемой частью данного Договора, согласованным Сторонами, и по ценам, действующим на день отгрузки</w:t>
      </w:r>
      <w:r w:rsidR="00AB7491">
        <w:rPr>
          <w:sz w:val="20"/>
          <w:szCs w:val="20"/>
        </w:rPr>
        <w:t>.</w:t>
      </w:r>
    </w:p>
    <w:p w14:paraId="68D84953" w14:textId="77777777" w:rsidR="00AB7491" w:rsidRPr="00AB7491" w:rsidRDefault="00AB7491" w:rsidP="00AB7491">
      <w:pPr>
        <w:numPr>
          <w:ilvl w:val="1"/>
          <w:numId w:val="2"/>
        </w:numPr>
        <w:ind w:left="0" w:firstLine="709"/>
        <w:jc w:val="both"/>
        <w:rPr>
          <w:sz w:val="20"/>
          <w:szCs w:val="20"/>
        </w:rPr>
      </w:pPr>
      <w:r w:rsidRPr="00AB7491">
        <w:rPr>
          <w:sz w:val="20"/>
          <w:szCs w:val="20"/>
        </w:rPr>
        <w:t xml:space="preserve">Общее количество Товара по Договору не ограничивается. </w:t>
      </w:r>
    </w:p>
    <w:p w14:paraId="4C81F1AF" w14:textId="77777777" w:rsidR="00382868" w:rsidRPr="00AB7491" w:rsidRDefault="00382868" w:rsidP="00AB7491">
      <w:pPr>
        <w:ind w:firstLine="708"/>
        <w:jc w:val="both"/>
        <w:rPr>
          <w:sz w:val="20"/>
          <w:szCs w:val="20"/>
        </w:rPr>
      </w:pPr>
    </w:p>
    <w:p w14:paraId="30219C12" w14:textId="77777777" w:rsidR="00BA7D46" w:rsidRPr="008131B8" w:rsidRDefault="00D56E81" w:rsidP="00BA7D46">
      <w:pPr>
        <w:numPr>
          <w:ilvl w:val="0"/>
          <w:numId w:val="2"/>
        </w:numPr>
        <w:jc w:val="center"/>
        <w:rPr>
          <w:b/>
          <w:sz w:val="20"/>
          <w:szCs w:val="20"/>
        </w:rPr>
      </w:pPr>
      <w:r w:rsidRPr="008131B8">
        <w:rPr>
          <w:b/>
          <w:sz w:val="20"/>
          <w:szCs w:val="20"/>
        </w:rPr>
        <w:t>ЦЕНА, СТОИМОСТЬ ПОСТАВКИ И УСЛОВИЯ РАСЧЕТА.</w:t>
      </w:r>
    </w:p>
    <w:p w14:paraId="146D1BAF" w14:textId="77777777" w:rsidR="008131B8" w:rsidRPr="009E129C" w:rsidRDefault="008131B8" w:rsidP="008131B8">
      <w:pPr>
        <w:ind w:left="1068"/>
        <w:jc w:val="both"/>
        <w:rPr>
          <w:b/>
          <w:sz w:val="20"/>
          <w:szCs w:val="20"/>
        </w:rPr>
      </w:pPr>
    </w:p>
    <w:p w14:paraId="38CBC471" w14:textId="77777777" w:rsidR="00AB7491" w:rsidRDefault="00287361" w:rsidP="00AB7491">
      <w:pPr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2.1. </w:t>
      </w:r>
      <w:r w:rsidR="00AB7491" w:rsidRPr="00AB7491">
        <w:rPr>
          <w:sz w:val="20"/>
          <w:szCs w:val="20"/>
        </w:rPr>
        <w:t xml:space="preserve">Сумма договора с НДС </w:t>
      </w:r>
      <w:r w:rsidR="00414858">
        <w:rPr>
          <w:sz w:val="20"/>
          <w:szCs w:val="20"/>
        </w:rPr>
        <w:t>12</w:t>
      </w:r>
      <w:r w:rsidR="00AB7491" w:rsidRPr="00AB7491">
        <w:rPr>
          <w:sz w:val="20"/>
          <w:szCs w:val="20"/>
        </w:rPr>
        <w:t xml:space="preserve">% не ограничена и определяется путём сложения </w:t>
      </w:r>
      <w:proofErr w:type="gramStart"/>
      <w:r w:rsidR="00AB7491" w:rsidRPr="00AB7491">
        <w:rPr>
          <w:sz w:val="20"/>
          <w:szCs w:val="20"/>
        </w:rPr>
        <w:t xml:space="preserve">сумм с </w:t>
      </w:r>
      <w:r w:rsidR="000C6579" w:rsidRPr="00AB7491">
        <w:rPr>
          <w:sz w:val="20"/>
          <w:szCs w:val="20"/>
        </w:rPr>
        <w:t>НДС</w:t>
      </w:r>
      <w:proofErr w:type="gramEnd"/>
      <w:r w:rsidR="000C6579" w:rsidRPr="00AB7491">
        <w:rPr>
          <w:sz w:val="20"/>
          <w:szCs w:val="20"/>
        </w:rPr>
        <w:t xml:space="preserve"> указанных</w:t>
      </w:r>
      <w:r w:rsidR="00AB7491">
        <w:rPr>
          <w:sz w:val="20"/>
          <w:szCs w:val="20"/>
        </w:rPr>
        <w:t xml:space="preserve"> в </w:t>
      </w:r>
      <w:r w:rsidR="00AB7491" w:rsidRPr="00AB7491">
        <w:rPr>
          <w:sz w:val="20"/>
          <w:szCs w:val="20"/>
        </w:rPr>
        <w:t>Спецификаци</w:t>
      </w:r>
      <w:r w:rsidR="00AB7491">
        <w:rPr>
          <w:sz w:val="20"/>
          <w:szCs w:val="20"/>
        </w:rPr>
        <w:t>ях к настоящему Договору</w:t>
      </w:r>
      <w:r w:rsidR="00AB7491" w:rsidRPr="00AB7491">
        <w:rPr>
          <w:sz w:val="20"/>
          <w:szCs w:val="20"/>
        </w:rPr>
        <w:t>, согласованны</w:t>
      </w:r>
      <w:r w:rsidR="00AB7491">
        <w:rPr>
          <w:sz w:val="20"/>
          <w:szCs w:val="20"/>
        </w:rPr>
        <w:t>х</w:t>
      </w:r>
      <w:r w:rsidR="00AB7491" w:rsidRPr="00AB7491">
        <w:rPr>
          <w:sz w:val="20"/>
          <w:szCs w:val="20"/>
        </w:rPr>
        <w:t xml:space="preserve"> Сторонами.</w:t>
      </w:r>
    </w:p>
    <w:p w14:paraId="7C3C01E8" w14:textId="77777777" w:rsidR="00D56E81" w:rsidRPr="000B44E1" w:rsidRDefault="00287361" w:rsidP="00D56E81">
      <w:pPr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t>Поставленный товар</w:t>
      </w:r>
      <w:r w:rsidR="00D56E81" w:rsidRPr="000B44E1">
        <w:rPr>
          <w:sz w:val="20"/>
          <w:szCs w:val="20"/>
        </w:rPr>
        <w:t xml:space="preserve"> оплачивается по согласованной в п.п.1</w:t>
      </w:r>
      <w:r w:rsidR="00ED7357">
        <w:rPr>
          <w:sz w:val="20"/>
          <w:szCs w:val="20"/>
        </w:rPr>
        <w:t>.1.</w:t>
      </w:r>
      <w:r w:rsidR="00D56E81" w:rsidRPr="000B44E1">
        <w:rPr>
          <w:sz w:val="20"/>
          <w:szCs w:val="20"/>
        </w:rPr>
        <w:t xml:space="preserve"> цене. Цены складываются по согласованию с</w:t>
      </w:r>
      <w:r w:rsidR="008051BC">
        <w:rPr>
          <w:sz w:val="20"/>
          <w:szCs w:val="20"/>
        </w:rPr>
        <w:t>торон</w:t>
      </w:r>
      <w:r w:rsidR="00D56E81" w:rsidRPr="000B44E1">
        <w:rPr>
          <w:sz w:val="20"/>
          <w:szCs w:val="20"/>
        </w:rPr>
        <w:t>.</w:t>
      </w:r>
    </w:p>
    <w:p w14:paraId="25221FD6" w14:textId="759A7728" w:rsidR="00D56E81" w:rsidRPr="000B44E1" w:rsidRDefault="00D56E81" w:rsidP="000D1A2A">
      <w:pPr>
        <w:ind w:firstLine="708"/>
        <w:jc w:val="both"/>
        <w:rPr>
          <w:sz w:val="20"/>
          <w:szCs w:val="20"/>
        </w:rPr>
      </w:pPr>
      <w:r w:rsidRPr="000B44E1">
        <w:rPr>
          <w:sz w:val="20"/>
          <w:szCs w:val="20"/>
        </w:rPr>
        <w:t xml:space="preserve">2.2. </w:t>
      </w:r>
      <w:r w:rsidR="00C60618">
        <w:rPr>
          <w:sz w:val="20"/>
          <w:szCs w:val="20"/>
        </w:rPr>
        <w:t>Условия оплаты –</w:t>
      </w:r>
      <w:r w:rsidR="00A44784">
        <w:rPr>
          <w:sz w:val="20"/>
          <w:szCs w:val="20"/>
        </w:rPr>
        <w:t xml:space="preserve"> предоплаты нет</w:t>
      </w:r>
      <w:r w:rsidR="000515F7">
        <w:rPr>
          <w:sz w:val="20"/>
          <w:szCs w:val="20"/>
        </w:rPr>
        <w:t>, оплата по факту</w:t>
      </w:r>
      <w:r w:rsidR="000D1A2A" w:rsidRPr="000B44E1">
        <w:rPr>
          <w:sz w:val="20"/>
          <w:szCs w:val="20"/>
        </w:rPr>
        <w:t>.</w:t>
      </w:r>
      <w:r w:rsidR="0003468B">
        <w:rPr>
          <w:sz w:val="20"/>
          <w:szCs w:val="20"/>
        </w:rPr>
        <w:t xml:space="preserve"> </w:t>
      </w:r>
      <w:r w:rsidR="000D1A2A" w:rsidRPr="000D1A2A">
        <w:rPr>
          <w:sz w:val="20"/>
          <w:szCs w:val="20"/>
        </w:rPr>
        <w:t>Основанием для проведения окончательных расчетов за поставленную партию Товара между Сторонами являются подписанны</w:t>
      </w:r>
      <w:r w:rsidR="000D1A2A">
        <w:rPr>
          <w:sz w:val="20"/>
          <w:szCs w:val="20"/>
        </w:rPr>
        <w:t>е</w:t>
      </w:r>
      <w:r w:rsidR="000D1A2A" w:rsidRPr="000D1A2A">
        <w:rPr>
          <w:sz w:val="20"/>
          <w:szCs w:val="20"/>
        </w:rPr>
        <w:t xml:space="preserve"> ими счёт-фактур</w:t>
      </w:r>
      <w:r w:rsidR="000D1A2A">
        <w:rPr>
          <w:sz w:val="20"/>
          <w:szCs w:val="20"/>
        </w:rPr>
        <w:t>ы</w:t>
      </w:r>
      <w:r w:rsidR="000D1A2A" w:rsidRPr="000D1A2A">
        <w:rPr>
          <w:sz w:val="20"/>
          <w:szCs w:val="20"/>
        </w:rPr>
        <w:t xml:space="preserve">. </w:t>
      </w:r>
      <w:r w:rsidR="00A44784">
        <w:rPr>
          <w:sz w:val="20"/>
          <w:szCs w:val="20"/>
        </w:rPr>
        <w:t xml:space="preserve">Товар </w:t>
      </w:r>
      <w:r w:rsidR="000D1A2A" w:rsidRPr="000B44E1">
        <w:rPr>
          <w:sz w:val="20"/>
          <w:szCs w:val="20"/>
        </w:rPr>
        <w:t>оплачива</w:t>
      </w:r>
      <w:r w:rsidR="00A44784">
        <w:rPr>
          <w:sz w:val="20"/>
          <w:szCs w:val="20"/>
        </w:rPr>
        <w:t>е</w:t>
      </w:r>
      <w:r w:rsidR="000D1A2A" w:rsidRPr="000B44E1">
        <w:rPr>
          <w:sz w:val="20"/>
          <w:szCs w:val="20"/>
        </w:rPr>
        <w:t>тся по фактурной сто</w:t>
      </w:r>
      <w:r w:rsidR="000D1A2A">
        <w:rPr>
          <w:sz w:val="20"/>
          <w:szCs w:val="20"/>
        </w:rPr>
        <w:t>имости каждой партии отгруженного</w:t>
      </w:r>
      <w:r w:rsidR="000D1A2A" w:rsidRPr="000B44E1">
        <w:rPr>
          <w:sz w:val="20"/>
          <w:szCs w:val="20"/>
        </w:rPr>
        <w:t xml:space="preserve"> </w:t>
      </w:r>
      <w:r w:rsidR="000D1A2A">
        <w:rPr>
          <w:sz w:val="20"/>
          <w:szCs w:val="20"/>
        </w:rPr>
        <w:t>товара</w:t>
      </w:r>
      <w:r w:rsidR="000D1A2A" w:rsidRPr="000B44E1">
        <w:rPr>
          <w:sz w:val="20"/>
          <w:szCs w:val="20"/>
        </w:rPr>
        <w:t xml:space="preserve"> в течение 5 банковских дней</w:t>
      </w:r>
      <w:r w:rsidR="0003468B">
        <w:rPr>
          <w:sz w:val="20"/>
          <w:szCs w:val="20"/>
        </w:rPr>
        <w:t xml:space="preserve"> после приемки товара Покупателем</w:t>
      </w:r>
      <w:r w:rsidR="000D1A2A" w:rsidRPr="000B44E1">
        <w:rPr>
          <w:sz w:val="20"/>
          <w:szCs w:val="20"/>
        </w:rPr>
        <w:t>.</w:t>
      </w:r>
      <w:r w:rsidR="000D1A2A">
        <w:rPr>
          <w:sz w:val="20"/>
          <w:szCs w:val="20"/>
        </w:rPr>
        <w:t xml:space="preserve"> </w:t>
      </w:r>
      <w:r w:rsidRPr="000B44E1">
        <w:rPr>
          <w:sz w:val="20"/>
          <w:szCs w:val="20"/>
        </w:rPr>
        <w:t>Оплата производится в национальной валюте сумах.</w:t>
      </w:r>
    </w:p>
    <w:p w14:paraId="292C26A4" w14:textId="6C9C437B" w:rsidR="000D1A2A" w:rsidRDefault="00D56E81" w:rsidP="00D56E81">
      <w:pPr>
        <w:ind w:firstLine="708"/>
        <w:jc w:val="both"/>
        <w:rPr>
          <w:sz w:val="20"/>
          <w:szCs w:val="20"/>
        </w:rPr>
      </w:pPr>
      <w:r w:rsidRPr="000B44E1">
        <w:rPr>
          <w:sz w:val="20"/>
          <w:szCs w:val="20"/>
        </w:rPr>
        <w:t xml:space="preserve">2.3. </w:t>
      </w:r>
      <w:r w:rsidR="005409F7" w:rsidRPr="000B44E1">
        <w:rPr>
          <w:sz w:val="20"/>
          <w:szCs w:val="20"/>
        </w:rPr>
        <w:t xml:space="preserve">Отгрузка </w:t>
      </w:r>
      <w:r w:rsidR="00317E60">
        <w:rPr>
          <w:sz w:val="20"/>
          <w:szCs w:val="20"/>
        </w:rPr>
        <w:t>товара</w:t>
      </w:r>
      <w:r w:rsidR="000D1A2A">
        <w:rPr>
          <w:sz w:val="20"/>
          <w:szCs w:val="20"/>
        </w:rPr>
        <w:t xml:space="preserve"> производится в течение </w:t>
      </w:r>
      <w:r w:rsidR="00A44784">
        <w:rPr>
          <w:sz w:val="20"/>
          <w:szCs w:val="20"/>
        </w:rPr>
        <w:t>2</w:t>
      </w:r>
      <w:r w:rsidR="005409F7" w:rsidRPr="000B44E1">
        <w:rPr>
          <w:sz w:val="20"/>
          <w:szCs w:val="20"/>
        </w:rPr>
        <w:t xml:space="preserve">- календарных дней </w:t>
      </w:r>
      <w:r w:rsidR="000D1A2A" w:rsidRPr="000D1A2A">
        <w:rPr>
          <w:sz w:val="20"/>
          <w:szCs w:val="20"/>
        </w:rPr>
        <w:t xml:space="preserve">с даты </w:t>
      </w:r>
      <w:proofErr w:type="gramStart"/>
      <w:r w:rsidR="000D1A2A" w:rsidRPr="000D1A2A">
        <w:rPr>
          <w:sz w:val="20"/>
          <w:szCs w:val="20"/>
        </w:rPr>
        <w:t>подписания</w:t>
      </w:r>
      <w:proofErr w:type="gramEnd"/>
      <w:r w:rsidR="000D1A2A" w:rsidRPr="000D1A2A">
        <w:rPr>
          <w:sz w:val="20"/>
          <w:szCs w:val="20"/>
        </w:rPr>
        <w:t xml:space="preserve"> </w:t>
      </w:r>
      <w:r w:rsidR="000D1A2A">
        <w:rPr>
          <w:sz w:val="20"/>
          <w:szCs w:val="20"/>
        </w:rPr>
        <w:t xml:space="preserve">соответствующей </w:t>
      </w:r>
      <w:r w:rsidR="00ED7357">
        <w:rPr>
          <w:sz w:val="20"/>
          <w:szCs w:val="20"/>
        </w:rPr>
        <w:t>накладных счёт-фактур</w:t>
      </w:r>
      <w:r w:rsidR="000D1A2A">
        <w:rPr>
          <w:sz w:val="20"/>
          <w:szCs w:val="20"/>
        </w:rPr>
        <w:t xml:space="preserve"> на отгружаемую партию товара.</w:t>
      </w:r>
    </w:p>
    <w:p w14:paraId="1DD32983" w14:textId="77777777" w:rsidR="0003468B" w:rsidRPr="0003468B" w:rsidRDefault="0003468B" w:rsidP="0003468B">
      <w:pPr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2.4. </w:t>
      </w:r>
      <w:r w:rsidRPr="0003468B">
        <w:rPr>
          <w:sz w:val="20"/>
          <w:szCs w:val="20"/>
        </w:rPr>
        <w:t xml:space="preserve">Поставка Товара осуществляется одним из следующих способов, который определяется Поставщиком Товара: </w:t>
      </w:r>
    </w:p>
    <w:p w14:paraId="2BA45705" w14:textId="6625A910" w:rsidR="0003468B" w:rsidRDefault="000515F7" w:rsidP="0003468B">
      <w:pPr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t>а</w:t>
      </w:r>
      <w:r w:rsidR="0003468B" w:rsidRPr="0003468B">
        <w:rPr>
          <w:sz w:val="20"/>
          <w:szCs w:val="20"/>
        </w:rPr>
        <w:t xml:space="preserve">) доставкой Поставщиком до </w:t>
      </w:r>
      <w:r w:rsidR="0003468B">
        <w:rPr>
          <w:sz w:val="20"/>
          <w:szCs w:val="20"/>
        </w:rPr>
        <w:t xml:space="preserve">места </w:t>
      </w:r>
      <w:proofErr w:type="gramStart"/>
      <w:r w:rsidR="0003468B">
        <w:rPr>
          <w:sz w:val="20"/>
          <w:szCs w:val="20"/>
        </w:rPr>
        <w:t>назначения</w:t>
      </w:r>
      <w:proofErr w:type="gramEnd"/>
      <w:r w:rsidR="0003468B">
        <w:rPr>
          <w:sz w:val="20"/>
          <w:szCs w:val="20"/>
        </w:rPr>
        <w:t xml:space="preserve"> </w:t>
      </w:r>
      <w:r w:rsidR="00264999">
        <w:rPr>
          <w:sz w:val="20"/>
          <w:szCs w:val="20"/>
        </w:rPr>
        <w:t xml:space="preserve">указанного </w:t>
      </w:r>
      <w:r w:rsidR="00264999" w:rsidRPr="0003468B">
        <w:rPr>
          <w:sz w:val="20"/>
          <w:szCs w:val="20"/>
        </w:rPr>
        <w:t>Покупателем</w:t>
      </w:r>
      <w:r w:rsidR="0003468B">
        <w:rPr>
          <w:sz w:val="20"/>
          <w:szCs w:val="20"/>
        </w:rPr>
        <w:t>.</w:t>
      </w:r>
    </w:p>
    <w:p w14:paraId="5AAB1C3A" w14:textId="77777777" w:rsidR="0003468B" w:rsidRPr="0003468B" w:rsidRDefault="0003468B" w:rsidP="0003468B">
      <w:pPr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t>2</w:t>
      </w:r>
      <w:r w:rsidRPr="0003468B">
        <w:rPr>
          <w:sz w:val="20"/>
          <w:szCs w:val="20"/>
        </w:rPr>
        <w:t>.</w:t>
      </w:r>
      <w:r>
        <w:rPr>
          <w:sz w:val="20"/>
          <w:szCs w:val="20"/>
        </w:rPr>
        <w:t>5</w:t>
      </w:r>
      <w:r w:rsidRPr="0003468B">
        <w:rPr>
          <w:sz w:val="20"/>
          <w:szCs w:val="20"/>
        </w:rPr>
        <w:t xml:space="preserve">. Покупатель принимает Товар: </w:t>
      </w:r>
    </w:p>
    <w:p w14:paraId="0FCE146D" w14:textId="50EF4C53" w:rsidR="0003468B" w:rsidRDefault="000515F7" w:rsidP="0003468B">
      <w:pPr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t>а</w:t>
      </w:r>
      <w:r w:rsidR="0003468B" w:rsidRPr="0003468B">
        <w:rPr>
          <w:sz w:val="20"/>
          <w:szCs w:val="20"/>
        </w:rPr>
        <w:t>) при доставке Поставщиком – в момент выгрузки с транспортного средства</w:t>
      </w:r>
    </w:p>
    <w:p w14:paraId="407A816F" w14:textId="77777777" w:rsidR="0003468B" w:rsidRPr="0003468B" w:rsidRDefault="0003468B" w:rsidP="0003468B">
      <w:pPr>
        <w:ind w:firstLine="708"/>
        <w:jc w:val="both"/>
        <w:rPr>
          <w:sz w:val="20"/>
          <w:szCs w:val="20"/>
        </w:rPr>
      </w:pPr>
    </w:p>
    <w:p w14:paraId="36C44B14" w14:textId="77777777" w:rsidR="00CE3E65" w:rsidRDefault="00CC5E1E" w:rsidP="00CC5E1E">
      <w:pPr>
        <w:tabs>
          <w:tab w:val="left" w:pos="2478"/>
        </w:tabs>
        <w:jc w:val="center"/>
        <w:rPr>
          <w:b/>
          <w:sz w:val="20"/>
          <w:szCs w:val="20"/>
        </w:rPr>
      </w:pPr>
      <w:r w:rsidRPr="000B44E1">
        <w:rPr>
          <w:b/>
          <w:sz w:val="20"/>
          <w:szCs w:val="20"/>
        </w:rPr>
        <w:t>3.</w:t>
      </w:r>
      <w:r w:rsidR="00CF2B0F" w:rsidRPr="000B44E1">
        <w:rPr>
          <w:b/>
          <w:sz w:val="20"/>
          <w:szCs w:val="20"/>
        </w:rPr>
        <w:t xml:space="preserve"> </w:t>
      </w:r>
      <w:r w:rsidRPr="000B44E1">
        <w:rPr>
          <w:b/>
          <w:sz w:val="20"/>
          <w:szCs w:val="20"/>
        </w:rPr>
        <w:t xml:space="preserve">КАЧЕСТВО КОЛИЧЕСТВО И УПАКОВКА </w:t>
      </w:r>
      <w:r w:rsidR="0087300B">
        <w:rPr>
          <w:b/>
          <w:sz w:val="20"/>
          <w:szCs w:val="20"/>
        </w:rPr>
        <w:t>ТОВАРА</w:t>
      </w:r>
    </w:p>
    <w:p w14:paraId="23810A3F" w14:textId="77777777" w:rsidR="00BA7D46" w:rsidRPr="000B44E1" w:rsidRDefault="00BA7D46" w:rsidP="00CC5E1E">
      <w:pPr>
        <w:tabs>
          <w:tab w:val="left" w:pos="2478"/>
        </w:tabs>
        <w:jc w:val="center"/>
        <w:rPr>
          <w:b/>
          <w:sz w:val="20"/>
          <w:szCs w:val="20"/>
        </w:rPr>
      </w:pPr>
    </w:p>
    <w:p w14:paraId="2872CD68" w14:textId="77777777" w:rsidR="005409F7" w:rsidRPr="000B44E1" w:rsidRDefault="0087300B" w:rsidP="00CE3E65">
      <w:pPr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t>3.1. Качество поставляемого</w:t>
      </w:r>
      <w:r w:rsidR="00CE3E65" w:rsidRPr="000B44E1">
        <w:rPr>
          <w:sz w:val="20"/>
          <w:szCs w:val="20"/>
        </w:rPr>
        <w:t xml:space="preserve"> по Настоящему Договору </w:t>
      </w:r>
      <w:r>
        <w:rPr>
          <w:sz w:val="20"/>
          <w:szCs w:val="20"/>
        </w:rPr>
        <w:t>товара</w:t>
      </w:r>
      <w:r w:rsidR="00CE3E65" w:rsidRPr="000B44E1">
        <w:rPr>
          <w:sz w:val="20"/>
          <w:szCs w:val="20"/>
        </w:rPr>
        <w:t xml:space="preserve"> должно соответствовать государственным стандартам и требованиям.</w:t>
      </w:r>
    </w:p>
    <w:p w14:paraId="573EE34D" w14:textId="77777777" w:rsidR="00CE3E65" w:rsidRPr="000B44E1" w:rsidRDefault="00CE3E65" w:rsidP="00CE3E65">
      <w:pPr>
        <w:ind w:firstLine="708"/>
        <w:jc w:val="both"/>
        <w:rPr>
          <w:sz w:val="20"/>
          <w:szCs w:val="20"/>
        </w:rPr>
      </w:pPr>
      <w:r w:rsidRPr="000B44E1">
        <w:rPr>
          <w:sz w:val="20"/>
          <w:szCs w:val="20"/>
        </w:rPr>
        <w:t xml:space="preserve">3.2. Поставщик обеспечивает упаковку и </w:t>
      </w:r>
      <w:r w:rsidR="000C6579" w:rsidRPr="000B44E1">
        <w:rPr>
          <w:sz w:val="20"/>
          <w:szCs w:val="20"/>
        </w:rPr>
        <w:t>маркировку,</w:t>
      </w:r>
      <w:r w:rsidRPr="000B44E1">
        <w:rPr>
          <w:sz w:val="20"/>
          <w:szCs w:val="20"/>
        </w:rPr>
        <w:t xml:space="preserve"> гарантирующую сохранность </w:t>
      </w:r>
      <w:r w:rsidR="0087300B">
        <w:rPr>
          <w:sz w:val="20"/>
          <w:szCs w:val="20"/>
        </w:rPr>
        <w:t>товара</w:t>
      </w:r>
      <w:r w:rsidRPr="000B44E1">
        <w:rPr>
          <w:sz w:val="20"/>
          <w:szCs w:val="20"/>
        </w:rPr>
        <w:t xml:space="preserve"> при хранении, транспортировке и погрузках. Цена упаковки входит в стоимость </w:t>
      </w:r>
      <w:r w:rsidR="0087300B">
        <w:rPr>
          <w:sz w:val="20"/>
          <w:szCs w:val="20"/>
        </w:rPr>
        <w:t>товара.</w:t>
      </w:r>
    </w:p>
    <w:p w14:paraId="5C10367A" w14:textId="1E25FF3C" w:rsidR="00E87DB0" w:rsidRPr="000B44E1" w:rsidRDefault="00CE3E65" w:rsidP="00E87DB0">
      <w:pPr>
        <w:ind w:firstLine="708"/>
        <w:jc w:val="both"/>
        <w:rPr>
          <w:sz w:val="20"/>
          <w:szCs w:val="20"/>
        </w:rPr>
      </w:pPr>
      <w:r w:rsidRPr="000B44E1">
        <w:rPr>
          <w:sz w:val="20"/>
          <w:szCs w:val="20"/>
        </w:rPr>
        <w:t>3.</w:t>
      </w:r>
      <w:r w:rsidR="000515F7">
        <w:rPr>
          <w:sz w:val="20"/>
          <w:szCs w:val="20"/>
        </w:rPr>
        <w:t>3</w:t>
      </w:r>
      <w:r w:rsidRPr="000B44E1">
        <w:rPr>
          <w:sz w:val="20"/>
          <w:szCs w:val="20"/>
        </w:rPr>
        <w:t>. Ка</w:t>
      </w:r>
      <w:r w:rsidR="0087300B">
        <w:rPr>
          <w:sz w:val="20"/>
          <w:szCs w:val="20"/>
        </w:rPr>
        <w:t>чество и количество поставляемого</w:t>
      </w:r>
      <w:r w:rsidRPr="000B44E1">
        <w:rPr>
          <w:sz w:val="20"/>
          <w:szCs w:val="20"/>
        </w:rPr>
        <w:t xml:space="preserve"> </w:t>
      </w:r>
      <w:r w:rsidR="0087300B">
        <w:rPr>
          <w:sz w:val="20"/>
          <w:szCs w:val="20"/>
        </w:rPr>
        <w:t>товара</w:t>
      </w:r>
      <w:r w:rsidRPr="000B44E1">
        <w:rPr>
          <w:sz w:val="20"/>
          <w:szCs w:val="20"/>
        </w:rPr>
        <w:t xml:space="preserve"> проверяется</w:t>
      </w:r>
      <w:r w:rsidR="00E87DB0" w:rsidRPr="000B44E1">
        <w:rPr>
          <w:sz w:val="20"/>
          <w:szCs w:val="20"/>
        </w:rPr>
        <w:t xml:space="preserve"> представителями Покупателя в момент </w:t>
      </w:r>
      <w:r w:rsidR="0003468B">
        <w:rPr>
          <w:sz w:val="20"/>
          <w:szCs w:val="20"/>
        </w:rPr>
        <w:t>в момент приемки товара.</w:t>
      </w:r>
    </w:p>
    <w:p w14:paraId="7506C04E" w14:textId="2573664D" w:rsidR="00CE3E65" w:rsidRPr="000B44E1" w:rsidRDefault="00E87DB0" w:rsidP="00E87DB0">
      <w:pPr>
        <w:ind w:firstLine="708"/>
        <w:jc w:val="both"/>
        <w:rPr>
          <w:sz w:val="20"/>
          <w:szCs w:val="20"/>
        </w:rPr>
      </w:pPr>
      <w:r w:rsidRPr="000B44E1">
        <w:rPr>
          <w:sz w:val="20"/>
          <w:szCs w:val="20"/>
        </w:rPr>
        <w:t>3.</w:t>
      </w:r>
      <w:r w:rsidR="000515F7">
        <w:rPr>
          <w:sz w:val="20"/>
          <w:szCs w:val="20"/>
        </w:rPr>
        <w:t>4</w:t>
      </w:r>
      <w:r w:rsidRPr="000B44E1">
        <w:rPr>
          <w:sz w:val="20"/>
          <w:szCs w:val="20"/>
        </w:rPr>
        <w:t xml:space="preserve">. В случае </w:t>
      </w:r>
      <w:r w:rsidR="00264999" w:rsidRPr="000B44E1">
        <w:rPr>
          <w:sz w:val="20"/>
          <w:szCs w:val="20"/>
        </w:rPr>
        <w:t>несоответствия</w:t>
      </w:r>
      <w:r w:rsidRPr="000B44E1">
        <w:rPr>
          <w:sz w:val="20"/>
          <w:szCs w:val="20"/>
        </w:rPr>
        <w:t xml:space="preserve"> качества </w:t>
      </w:r>
      <w:r w:rsidR="0087300B">
        <w:rPr>
          <w:sz w:val="20"/>
          <w:szCs w:val="20"/>
        </w:rPr>
        <w:t>товара</w:t>
      </w:r>
      <w:r w:rsidR="0003468B">
        <w:rPr>
          <w:sz w:val="20"/>
          <w:szCs w:val="20"/>
        </w:rPr>
        <w:t>, образцам согласованными с Покупателем</w:t>
      </w:r>
      <w:r w:rsidRPr="000B44E1">
        <w:rPr>
          <w:sz w:val="20"/>
          <w:szCs w:val="20"/>
        </w:rPr>
        <w:t xml:space="preserve"> об</w:t>
      </w:r>
      <w:r w:rsidR="0003468B">
        <w:rPr>
          <w:sz w:val="20"/>
          <w:szCs w:val="20"/>
        </w:rPr>
        <w:t>наруженными в момент приемки, Поставщик</w:t>
      </w:r>
      <w:r w:rsidRPr="000B44E1">
        <w:rPr>
          <w:sz w:val="20"/>
          <w:szCs w:val="20"/>
        </w:rPr>
        <w:t xml:space="preserve"> обя</w:t>
      </w:r>
      <w:r w:rsidR="0087300B">
        <w:rPr>
          <w:sz w:val="20"/>
          <w:szCs w:val="20"/>
        </w:rPr>
        <w:t>зуется заменить на качественный товар</w:t>
      </w:r>
      <w:r w:rsidRPr="000B44E1">
        <w:rPr>
          <w:sz w:val="20"/>
          <w:szCs w:val="20"/>
        </w:rPr>
        <w:t>.</w:t>
      </w:r>
    </w:p>
    <w:p w14:paraId="1F0C764F" w14:textId="77777777" w:rsidR="00AD0126" w:rsidRDefault="000B44E1" w:rsidP="00C43948">
      <w:pPr>
        <w:ind w:firstLine="708"/>
        <w:rPr>
          <w:b/>
          <w:sz w:val="20"/>
          <w:szCs w:val="20"/>
        </w:rPr>
      </w:pPr>
      <w:r w:rsidRPr="000B44E1">
        <w:rPr>
          <w:b/>
          <w:sz w:val="20"/>
          <w:szCs w:val="20"/>
        </w:rPr>
        <w:t xml:space="preserve">                       </w:t>
      </w:r>
      <w:r w:rsidR="00B77407">
        <w:rPr>
          <w:b/>
          <w:sz w:val="20"/>
          <w:szCs w:val="20"/>
        </w:rPr>
        <w:t xml:space="preserve">         </w:t>
      </w:r>
    </w:p>
    <w:p w14:paraId="3C2385D9" w14:textId="77777777" w:rsidR="00CF2B0F" w:rsidRDefault="00E87DB0" w:rsidP="00AD0126">
      <w:pPr>
        <w:ind w:firstLine="708"/>
        <w:jc w:val="center"/>
        <w:rPr>
          <w:b/>
          <w:sz w:val="20"/>
          <w:szCs w:val="20"/>
        </w:rPr>
      </w:pPr>
      <w:r w:rsidRPr="000B44E1">
        <w:rPr>
          <w:b/>
          <w:sz w:val="20"/>
          <w:szCs w:val="20"/>
        </w:rPr>
        <w:t>4. ПРАВА И ОБЯЗАННОСТИ СТОРОН</w:t>
      </w:r>
    </w:p>
    <w:p w14:paraId="39D2A4CF" w14:textId="77777777" w:rsidR="00E87DB0" w:rsidRPr="000B44E1" w:rsidRDefault="008D681D" w:rsidP="009877FE">
      <w:pPr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t>4.1. Поставщик</w:t>
      </w:r>
      <w:r w:rsidR="00CF2B0F" w:rsidRPr="000B44E1">
        <w:rPr>
          <w:sz w:val="20"/>
          <w:szCs w:val="20"/>
        </w:rPr>
        <w:t xml:space="preserve"> обязуется:</w:t>
      </w:r>
    </w:p>
    <w:p w14:paraId="61095DE8" w14:textId="77777777" w:rsidR="00CF2B0F" w:rsidRPr="000B44E1" w:rsidRDefault="00CF2B0F" w:rsidP="009877FE">
      <w:pPr>
        <w:jc w:val="both"/>
        <w:rPr>
          <w:sz w:val="20"/>
          <w:szCs w:val="20"/>
        </w:rPr>
      </w:pPr>
      <w:r w:rsidRPr="000B44E1">
        <w:rPr>
          <w:sz w:val="20"/>
          <w:szCs w:val="20"/>
        </w:rPr>
        <w:t xml:space="preserve">- поставить </w:t>
      </w:r>
      <w:r w:rsidR="0075734D">
        <w:rPr>
          <w:sz w:val="20"/>
          <w:szCs w:val="20"/>
        </w:rPr>
        <w:t>товар</w:t>
      </w:r>
      <w:r w:rsidRPr="000B44E1">
        <w:rPr>
          <w:sz w:val="20"/>
          <w:szCs w:val="20"/>
        </w:rPr>
        <w:t xml:space="preserve"> в соответствии с Настоящим Договором;</w:t>
      </w:r>
    </w:p>
    <w:p w14:paraId="3F647CC6" w14:textId="77777777" w:rsidR="00CF2B0F" w:rsidRPr="000B44E1" w:rsidRDefault="00CF2B0F" w:rsidP="009877FE">
      <w:pPr>
        <w:jc w:val="both"/>
        <w:rPr>
          <w:sz w:val="20"/>
          <w:szCs w:val="20"/>
        </w:rPr>
      </w:pPr>
      <w:r w:rsidRPr="000B44E1">
        <w:rPr>
          <w:sz w:val="20"/>
          <w:szCs w:val="20"/>
        </w:rPr>
        <w:t xml:space="preserve">- </w:t>
      </w:r>
      <w:r w:rsidR="008D681D">
        <w:rPr>
          <w:sz w:val="20"/>
          <w:szCs w:val="20"/>
        </w:rPr>
        <w:t>по требованию Покупателя</w:t>
      </w:r>
      <w:r w:rsidR="009877FE" w:rsidRPr="000B44E1">
        <w:rPr>
          <w:sz w:val="20"/>
          <w:szCs w:val="20"/>
        </w:rPr>
        <w:t xml:space="preserve"> предоставить доказательства происхождения </w:t>
      </w:r>
      <w:r w:rsidR="0075734D">
        <w:rPr>
          <w:sz w:val="20"/>
          <w:szCs w:val="20"/>
        </w:rPr>
        <w:t>товара</w:t>
      </w:r>
      <w:r w:rsidR="009877FE" w:rsidRPr="000B44E1">
        <w:rPr>
          <w:sz w:val="20"/>
          <w:szCs w:val="20"/>
        </w:rPr>
        <w:t>.</w:t>
      </w:r>
    </w:p>
    <w:p w14:paraId="0D139C90" w14:textId="77777777" w:rsidR="009877FE" w:rsidRPr="000B44E1" w:rsidRDefault="008D681D" w:rsidP="009877FE">
      <w:pPr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t>4.2. Покупатель</w:t>
      </w:r>
      <w:r w:rsidR="009877FE" w:rsidRPr="000B44E1">
        <w:rPr>
          <w:sz w:val="20"/>
          <w:szCs w:val="20"/>
        </w:rPr>
        <w:t xml:space="preserve"> обязан</w:t>
      </w:r>
      <w:r w:rsidR="009877FE" w:rsidRPr="0075734D">
        <w:rPr>
          <w:sz w:val="20"/>
          <w:szCs w:val="20"/>
        </w:rPr>
        <w:t>:</w:t>
      </w:r>
    </w:p>
    <w:p w14:paraId="4469F19E" w14:textId="77777777" w:rsidR="009877FE" w:rsidRPr="000B44E1" w:rsidRDefault="009877FE" w:rsidP="009877FE">
      <w:pPr>
        <w:jc w:val="both"/>
        <w:rPr>
          <w:sz w:val="20"/>
          <w:szCs w:val="20"/>
        </w:rPr>
      </w:pPr>
      <w:r w:rsidRPr="000B44E1">
        <w:rPr>
          <w:sz w:val="20"/>
          <w:szCs w:val="20"/>
        </w:rPr>
        <w:t xml:space="preserve">- принять </w:t>
      </w:r>
      <w:r w:rsidR="0075734D">
        <w:rPr>
          <w:sz w:val="20"/>
          <w:szCs w:val="20"/>
        </w:rPr>
        <w:t>товар</w:t>
      </w:r>
      <w:r w:rsidR="007F79F8">
        <w:rPr>
          <w:sz w:val="20"/>
          <w:szCs w:val="20"/>
        </w:rPr>
        <w:t xml:space="preserve"> на</w:t>
      </w:r>
      <w:r w:rsidRPr="000B44E1">
        <w:rPr>
          <w:sz w:val="20"/>
          <w:szCs w:val="20"/>
        </w:rPr>
        <w:t xml:space="preserve"> месте назначения;</w:t>
      </w:r>
    </w:p>
    <w:p w14:paraId="2F6701CE" w14:textId="77777777" w:rsidR="009877FE" w:rsidRDefault="009877FE" w:rsidP="009877FE">
      <w:pPr>
        <w:jc w:val="both"/>
        <w:rPr>
          <w:sz w:val="20"/>
          <w:szCs w:val="20"/>
        </w:rPr>
      </w:pPr>
      <w:r w:rsidRPr="000B44E1">
        <w:rPr>
          <w:sz w:val="20"/>
          <w:szCs w:val="20"/>
        </w:rPr>
        <w:t xml:space="preserve">- оплатить за </w:t>
      </w:r>
      <w:r w:rsidR="0075734D">
        <w:rPr>
          <w:sz w:val="20"/>
          <w:szCs w:val="20"/>
        </w:rPr>
        <w:t>товар</w:t>
      </w:r>
      <w:r w:rsidRPr="000B44E1">
        <w:rPr>
          <w:sz w:val="20"/>
          <w:szCs w:val="20"/>
        </w:rPr>
        <w:t xml:space="preserve"> в соответствии с условиями настоящего договора</w:t>
      </w:r>
      <w:r w:rsidR="00D57DAC" w:rsidRPr="000B44E1">
        <w:rPr>
          <w:sz w:val="20"/>
          <w:szCs w:val="20"/>
        </w:rPr>
        <w:t>.</w:t>
      </w:r>
    </w:p>
    <w:p w14:paraId="1DBD19A6" w14:textId="3EC1AEDA" w:rsidR="001435B7" w:rsidRPr="00BA7D46" w:rsidRDefault="001435B7" w:rsidP="001435B7">
      <w:pPr>
        <w:rPr>
          <w:sz w:val="22"/>
          <w:szCs w:val="22"/>
        </w:rPr>
      </w:pPr>
      <w:r>
        <w:rPr>
          <w:sz w:val="20"/>
          <w:szCs w:val="20"/>
        </w:rPr>
        <w:t xml:space="preserve">  </w:t>
      </w:r>
      <w:r>
        <w:rPr>
          <w:sz w:val="20"/>
          <w:szCs w:val="20"/>
        </w:rPr>
        <w:tab/>
        <w:t xml:space="preserve">4.3. </w:t>
      </w:r>
      <w:r w:rsidRPr="001435B7">
        <w:rPr>
          <w:sz w:val="20"/>
          <w:szCs w:val="20"/>
        </w:rPr>
        <w:t xml:space="preserve">В случаи изменение цен на сезонные продукты </w:t>
      </w:r>
      <w:r w:rsidR="002C381C">
        <w:rPr>
          <w:sz w:val="20"/>
          <w:szCs w:val="20"/>
          <w:lang w:val="uz-Cyrl-UZ"/>
        </w:rPr>
        <w:t xml:space="preserve">и с повищением цен на продукты питания </w:t>
      </w:r>
      <w:r w:rsidRPr="001435B7">
        <w:rPr>
          <w:sz w:val="20"/>
          <w:szCs w:val="20"/>
        </w:rPr>
        <w:t>стороны имеют права вносить дополнения и изменения спецификации</w:t>
      </w:r>
      <w:r w:rsidR="001745E3">
        <w:rPr>
          <w:sz w:val="20"/>
          <w:szCs w:val="20"/>
        </w:rPr>
        <w:t>.</w:t>
      </w:r>
      <w:r>
        <w:rPr>
          <w:sz w:val="22"/>
          <w:szCs w:val="22"/>
        </w:rPr>
        <w:t xml:space="preserve"> </w:t>
      </w:r>
    </w:p>
    <w:p w14:paraId="29F236EA" w14:textId="77777777" w:rsidR="00AD0126" w:rsidRPr="000B44E1" w:rsidRDefault="00AD0126" w:rsidP="009877FE">
      <w:pPr>
        <w:jc w:val="both"/>
        <w:rPr>
          <w:sz w:val="20"/>
          <w:szCs w:val="20"/>
        </w:rPr>
      </w:pPr>
    </w:p>
    <w:p w14:paraId="55AC1EBB" w14:textId="77777777" w:rsidR="00C1407B" w:rsidRDefault="00C1407B" w:rsidP="00193EC5">
      <w:pPr>
        <w:tabs>
          <w:tab w:val="left" w:pos="2244"/>
        </w:tabs>
        <w:jc w:val="center"/>
        <w:rPr>
          <w:b/>
          <w:sz w:val="20"/>
          <w:szCs w:val="20"/>
        </w:rPr>
      </w:pPr>
    </w:p>
    <w:p w14:paraId="4723D342" w14:textId="57285902" w:rsidR="00CF2B0F" w:rsidRDefault="00D57DAC" w:rsidP="00193EC5">
      <w:pPr>
        <w:tabs>
          <w:tab w:val="left" w:pos="2244"/>
        </w:tabs>
        <w:jc w:val="center"/>
        <w:rPr>
          <w:b/>
          <w:sz w:val="20"/>
          <w:szCs w:val="20"/>
        </w:rPr>
      </w:pPr>
      <w:r w:rsidRPr="000B44E1">
        <w:rPr>
          <w:b/>
          <w:sz w:val="20"/>
          <w:szCs w:val="20"/>
        </w:rPr>
        <w:t>5. ОТВЕТСТВЕННОСТЬ СТОРОН</w:t>
      </w:r>
    </w:p>
    <w:p w14:paraId="41EB950B" w14:textId="77777777" w:rsidR="000515F7" w:rsidRDefault="000515F7" w:rsidP="00193EC5">
      <w:pPr>
        <w:tabs>
          <w:tab w:val="left" w:pos="2244"/>
        </w:tabs>
        <w:jc w:val="center"/>
        <w:rPr>
          <w:b/>
          <w:sz w:val="20"/>
          <w:szCs w:val="20"/>
        </w:rPr>
      </w:pPr>
    </w:p>
    <w:p w14:paraId="446C7753" w14:textId="3304FC57" w:rsidR="00D57DAC" w:rsidRPr="000B44E1" w:rsidRDefault="00D57DAC" w:rsidP="00193EC5">
      <w:pPr>
        <w:tabs>
          <w:tab w:val="left" w:pos="2244"/>
        </w:tabs>
        <w:ind w:firstLine="720"/>
        <w:jc w:val="both"/>
        <w:rPr>
          <w:sz w:val="20"/>
          <w:szCs w:val="20"/>
        </w:rPr>
      </w:pPr>
      <w:r w:rsidRPr="000B44E1">
        <w:rPr>
          <w:sz w:val="20"/>
          <w:szCs w:val="20"/>
        </w:rPr>
        <w:t>5.1. В случае неисполнения или ненадлежащего исполнения принятых на себя обязательств виновная сторона уплачивает другой стороне пеню в размере 0.</w:t>
      </w:r>
      <w:r w:rsidR="00E6352B">
        <w:rPr>
          <w:sz w:val="20"/>
          <w:szCs w:val="20"/>
        </w:rPr>
        <w:t>2</w:t>
      </w:r>
      <w:r w:rsidRPr="000B44E1">
        <w:rPr>
          <w:sz w:val="20"/>
          <w:szCs w:val="20"/>
        </w:rPr>
        <w:t xml:space="preserve"> процент</w:t>
      </w:r>
      <w:r w:rsidR="008D681D">
        <w:rPr>
          <w:sz w:val="20"/>
          <w:szCs w:val="20"/>
        </w:rPr>
        <w:t>а</w:t>
      </w:r>
      <w:r w:rsidRPr="000B44E1">
        <w:rPr>
          <w:sz w:val="20"/>
          <w:szCs w:val="20"/>
        </w:rPr>
        <w:t xml:space="preserve"> стоимости просроченного обязательства за каждый день просрочки, но не более </w:t>
      </w:r>
      <w:r w:rsidR="000515F7">
        <w:rPr>
          <w:sz w:val="20"/>
          <w:szCs w:val="20"/>
        </w:rPr>
        <w:t>4</w:t>
      </w:r>
      <w:r w:rsidRPr="000B44E1">
        <w:rPr>
          <w:sz w:val="20"/>
          <w:szCs w:val="20"/>
        </w:rPr>
        <w:t>0% стоимости просроченного обязательства.</w:t>
      </w:r>
    </w:p>
    <w:p w14:paraId="102A77A8" w14:textId="77777777" w:rsidR="00D57DAC" w:rsidRDefault="0013666B" w:rsidP="00193EC5">
      <w:pPr>
        <w:tabs>
          <w:tab w:val="left" w:pos="2244"/>
        </w:tabs>
        <w:ind w:firstLine="720"/>
        <w:jc w:val="both"/>
        <w:rPr>
          <w:sz w:val="20"/>
          <w:szCs w:val="20"/>
        </w:rPr>
      </w:pPr>
      <w:r w:rsidRPr="000B44E1">
        <w:rPr>
          <w:sz w:val="20"/>
          <w:szCs w:val="20"/>
        </w:rPr>
        <w:t xml:space="preserve">5.2. Меры ответственности сторон, не предусмотренные настоящим договором, применяются в соответствии с Гражданским законодательством </w:t>
      </w:r>
      <w:proofErr w:type="spellStart"/>
      <w:r w:rsidRPr="000B44E1">
        <w:rPr>
          <w:sz w:val="20"/>
          <w:szCs w:val="20"/>
        </w:rPr>
        <w:t>РУз</w:t>
      </w:r>
      <w:proofErr w:type="spellEnd"/>
      <w:r w:rsidRPr="000B44E1">
        <w:rPr>
          <w:sz w:val="20"/>
          <w:szCs w:val="20"/>
        </w:rPr>
        <w:t>.</w:t>
      </w:r>
    </w:p>
    <w:p w14:paraId="483D2CF7" w14:textId="77777777" w:rsidR="00AD0126" w:rsidRPr="000B44E1" w:rsidRDefault="00AD0126" w:rsidP="00193EC5">
      <w:pPr>
        <w:tabs>
          <w:tab w:val="left" w:pos="2244"/>
        </w:tabs>
        <w:ind w:firstLine="720"/>
        <w:jc w:val="both"/>
        <w:rPr>
          <w:sz w:val="20"/>
          <w:szCs w:val="20"/>
        </w:rPr>
      </w:pPr>
    </w:p>
    <w:p w14:paraId="6DF2DDC3" w14:textId="05C18F61" w:rsidR="001A12FD" w:rsidRDefault="001A12FD" w:rsidP="00193EC5">
      <w:pPr>
        <w:tabs>
          <w:tab w:val="left" w:pos="2244"/>
        </w:tabs>
        <w:jc w:val="center"/>
        <w:rPr>
          <w:b/>
          <w:sz w:val="20"/>
          <w:szCs w:val="20"/>
        </w:rPr>
      </w:pPr>
    </w:p>
    <w:p w14:paraId="6DA6418B" w14:textId="77777777" w:rsidR="000515F7" w:rsidRDefault="000515F7" w:rsidP="00193EC5">
      <w:pPr>
        <w:tabs>
          <w:tab w:val="left" w:pos="2244"/>
        </w:tabs>
        <w:jc w:val="center"/>
        <w:rPr>
          <w:b/>
          <w:sz w:val="20"/>
          <w:szCs w:val="20"/>
        </w:rPr>
      </w:pPr>
    </w:p>
    <w:p w14:paraId="19328079" w14:textId="77777777" w:rsidR="008E4DCD" w:rsidRDefault="008E4DCD" w:rsidP="00193EC5">
      <w:pPr>
        <w:tabs>
          <w:tab w:val="left" w:pos="2244"/>
        </w:tabs>
        <w:jc w:val="center"/>
        <w:rPr>
          <w:b/>
          <w:sz w:val="20"/>
          <w:szCs w:val="20"/>
        </w:rPr>
      </w:pPr>
    </w:p>
    <w:p w14:paraId="41775489" w14:textId="1E2D7260" w:rsidR="0013666B" w:rsidRDefault="0013666B" w:rsidP="00193EC5">
      <w:pPr>
        <w:tabs>
          <w:tab w:val="left" w:pos="2244"/>
        </w:tabs>
        <w:jc w:val="center"/>
        <w:rPr>
          <w:b/>
          <w:sz w:val="20"/>
          <w:szCs w:val="20"/>
        </w:rPr>
      </w:pPr>
      <w:r w:rsidRPr="000B44E1">
        <w:rPr>
          <w:b/>
          <w:sz w:val="20"/>
          <w:szCs w:val="20"/>
        </w:rPr>
        <w:lastRenderedPageBreak/>
        <w:t>6. ФОРС – МАЖОР</w:t>
      </w:r>
    </w:p>
    <w:p w14:paraId="50899089" w14:textId="77777777" w:rsidR="000515F7" w:rsidRPr="000B44E1" w:rsidRDefault="000515F7" w:rsidP="00193EC5">
      <w:pPr>
        <w:tabs>
          <w:tab w:val="left" w:pos="2244"/>
        </w:tabs>
        <w:jc w:val="center"/>
        <w:rPr>
          <w:b/>
          <w:sz w:val="20"/>
          <w:szCs w:val="20"/>
        </w:rPr>
      </w:pPr>
    </w:p>
    <w:p w14:paraId="19F2D68D" w14:textId="77777777" w:rsidR="0013666B" w:rsidRPr="000B44E1" w:rsidRDefault="0013666B" w:rsidP="00193EC5">
      <w:pPr>
        <w:tabs>
          <w:tab w:val="left" w:pos="2244"/>
        </w:tabs>
        <w:ind w:firstLine="720"/>
        <w:jc w:val="both"/>
        <w:rPr>
          <w:sz w:val="20"/>
          <w:szCs w:val="20"/>
        </w:rPr>
      </w:pPr>
      <w:r w:rsidRPr="000B44E1">
        <w:rPr>
          <w:sz w:val="20"/>
          <w:szCs w:val="20"/>
        </w:rPr>
        <w:t>6.1. Стороны освобождаются от ответственности за частичное или полное неисполнение обязательств по Данному договору, если это неисполнение явилось следствием обстоятельств непреодолимой силы, возникших после заключения Договора в результате событий чрезвычайного характера, наступление которых сторона, не исполнившая обязательство полностью или частично, не могла ни предвидеть, ни предотвратить разумными методами.</w:t>
      </w:r>
    </w:p>
    <w:p w14:paraId="141D9D57" w14:textId="77777777" w:rsidR="0013666B" w:rsidRDefault="0013666B" w:rsidP="00727A5C">
      <w:pPr>
        <w:ind w:firstLine="708"/>
        <w:jc w:val="both"/>
        <w:rPr>
          <w:sz w:val="20"/>
          <w:szCs w:val="20"/>
        </w:rPr>
      </w:pPr>
      <w:r w:rsidRPr="000B44E1">
        <w:rPr>
          <w:sz w:val="20"/>
          <w:szCs w:val="20"/>
        </w:rPr>
        <w:t>6.2. При наступлении указанных в пункте 6.1</w:t>
      </w:r>
      <w:r w:rsidR="00A11B1E" w:rsidRPr="000B44E1">
        <w:rPr>
          <w:sz w:val="20"/>
          <w:szCs w:val="20"/>
        </w:rPr>
        <w:t xml:space="preserve">. </w:t>
      </w:r>
      <w:r w:rsidR="00A11B1E">
        <w:rPr>
          <w:sz w:val="20"/>
          <w:szCs w:val="20"/>
        </w:rPr>
        <w:t>о</w:t>
      </w:r>
      <w:r w:rsidR="00A11B1E" w:rsidRPr="000B44E1">
        <w:rPr>
          <w:sz w:val="20"/>
          <w:szCs w:val="20"/>
        </w:rPr>
        <w:t>бстоятельств</w:t>
      </w:r>
      <w:r w:rsidRPr="000B44E1">
        <w:rPr>
          <w:sz w:val="20"/>
          <w:szCs w:val="20"/>
        </w:rPr>
        <w:t>, сторона, для которой создалась невозможность исполнения ее обязательств по настоящему Договору, должна в 7-дневный срок известить о них в письменном виде другую сторону с приложением соответствующих свидетельств.</w:t>
      </w:r>
    </w:p>
    <w:p w14:paraId="4F29DC56" w14:textId="487AB26F" w:rsidR="00AD0126" w:rsidRDefault="00AD0126" w:rsidP="00727A5C">
      <w:pPr>
        <w:ind w:firstLine="708"/>
        <w:jc w:val="both"/>
        <w:rPr>
          <w:sz w:val="20"/>
          <w:szCs w:val="20"/>
        </w:rPr>
      </w:pPr>
    </w:p>
    <w:p w14:paraId="13F69EE5" w14:textId="1FB4B928" w:rsidR="00314E09" w:rsidRDefault="00935C50" w:rsidP="00193EC5">
      <w:pPr>
        <w:tabs>
          <w:tab w:val="left" w:pos="2244"/>
        </w:tabs>
        <w:jc w:val="center"/>
        <w:rPr>
          <w:b/>
          <w:sz w:val="20"/>
          <w:szCs w:val="20"/>
        </w:rPr>
      </w:pPr>
      <w:r w:rsidRPr="000B44E1">
        <w:rPr>
          <w:b/>
          <w:sz w:val="20"/>
          <w:szCs w:val="20"/>
        </w:rPr>
        <w:t xml:space="preserve">7. </w:t>
      </w:r>
      <w:r w:rsidR="00A11B1E" w:rsidRPr="000B44E1">
        <w:rPr>
          <w:b/>
          <w:sz w:val="20"/>
          <w:szCs w:val="20"/>
        </w:rPr>
        <w:t>РАЗРЕШЕНИЕ СПОРОВ</w:t>
      </w:r>
    </w:p>
    <w:p w14:paraId="733005E0" w14:textId="77777777" w:rsidR="000515F7" w:rsidRPr="000B44E1" w:rsidRDefault="000515F7" w:rsidP="00193EC5">
      <w:pPr>
        <w:tabs>
          <w:tab w:val="left" w:pos="2244"/>
        </w:tabs>
        <w:jc w:val="center"/>
        <w:rPr>
          <w:b/>
          <w:sz w:val="20"/>
          <w:szCs w:val="20"/>
        </w:rPr>
      </w:pPr>
    </w:p>
    <w:p w14:paraId="773A6DE3" w14:textId="77777777" w:rsidR="00935C50" w:rsidRPr="000B44E1" w:rsidRDefault="00935C50" w:rsidP="00193EC5">
      <w:pPr>
        <w:tabs>
          <w:tab w:val="left" w:pos="2244"/>
        </w:tabs>
        <w:ind w:firstLine="720"/>
        <w:jc w:val="both"/>
        <w:rPr>
          <w:sz w:val="20"/>
          <w:szCs w:val="20"/>
        </w:rPr>
      </w:pPr>
      <w:r w:rsidRPr="000B44E1">
        <w:rPr>
          <w:sz w:val="20"/>
          <w:szCs w:val="20"/>
        </w:rPr>
        <w:t>7.1. Все споры и разногласия, которые могут возникнуть при исполнении настоящего Договора, будут по возможности разрешаться путем переговоров между сторонами.</w:t>
      </w:r>
    </w:p>
    <w:p w14:paraId="17968E3C" w14:textId="77777777" w:rsidR="00AD0126" w:rsidRDefault="00935C50" w:rsidP="00193EC5">
      <w:pPr>
        <w:tabs>
          <w:tab w:val="left" w:pos="2244"/>
        </w:tabs>
        <w:ind w:firstLine="720"/>
        <w:jc w:val="both"/>
        <w:rPr>
          <w:sz w:val="20"/>
          <w:szCs w:val="20"/>
        </w:rPr>
      </w:pPr>
      <w:r w:rsidRPr="000B44E1">
        <w:rPr>
          <w:sz w:val="20"/>
          <w:szCs w:val="20"/>
        </w:rPr>
        <w:t xml:space="preserve">7.2. В случае невозможности разрешения споров путем переговоров, стороны </w:t>
      </w:r>
      <w:proofErr w:type="gramStart"/>
      <w:r w:rsidRPr="000B44E1">
        <w:rPr>
          <w:sz w:val="20"/>
          <w:szCs w:val="20"/>
        </w:rPr>
        <w:t>после реализации</w:t>
      </w:r>
      <w:proofErr w:type="gramEnd"/>
      <w:r w:rsidRPr="000B44E1">
        <w:rPr>
          <w:sz w:val="20"/>
          <w:szCs w:val="20"/>
        </w:rPr>
        <w:t xml:space="preserve"> предусмотренной законодательством процедуры досудебного урегулирования разногласий, передают их на рассмотрение в </w:t>
      </w:r>
      <w:r w:rsidR="007C6598">
        <w:rPr>
          <w:sz w:val="20"/>
          <w:szCs w:val="20"/>
        </w:rPr>
        <w:t>Ташкентский межрайонный экономический суд.</w:t>
      </w:r>
    </w:p>
    <w:p w14:paraId="05DB5583" w14:textId="77777777" w:rsidR="0004166C" w:rsidRPr="000B44E1" w:rsidRDefault="0004166C" w:rsidP="00193EC5">
      <w:pPr>
        <w:tabs>
          <w:tab w:val="left" w:pos="2244"/>
        </w:tabs>
        <w:ind w:firstLine="720"/>
        <w:jc w:val="both"/>
        <w:rPr>
          <w:sz w:val="20"/>
          <w:szCs w:val="20"/>
        </w:rPr>
      </w:pPr>
    </w:p>
    <w:p w14:paraId="4A6C4188" w14:textId="145E541F" w:rsidR="00ED7357" w:rsidRDefault="00935C50" w:rsidP="00ED7357">
      <w:pPr>
        <w:tabs>
          <w:tab w:val="left" w:pos="2244"/>
        </w:tabs>
        <w:jc w:val="center"/>
        <w:rPr>
          <w:b/>
          <w:sz w:val="20"/>
          <w:szCs w:val="20"/>
        </w:rPr>
      </w:pPr>
      <w:r w:rsidRPr="000B44E1">
        <w:rPr>
          <w:b/>
          <w:sz w:val="20"/>
          <w:szCs w:val="20"/>
        </w:rPr>
        <w:t>8.</w:t>
      </w:r>
      <w:r w:rsidR="001745E3">
        <w:rPr>
          <w:b/>
          <w:sz w:val="20"/>
          <w:szCs w:val="20"/>
        </w:rPr>
        <w:t xml:space="preserve"> АНТИКОРРУПЦИННЫЕ УСЛОВИЯ</w:t>
      </w:r>
    </w:p>
    <w:p w14:paraId="01CDD28D" w14:textId="77777777" w:rsidR="000515F7" w:rsidRPr="00ED7357" w:rsidRDefault="000515F7" w:rsidP="00ED7357">
      <w:pPr>
        <w:tabs>
          <w:tab w:val="left" w:pos="2244"/>
        </w:tabs>
        <w:jc w:val="center"/>
        <w:rPr>
          <w:b/>
          <w:sz w:val="20"/>
          <w:szCs w:val="20"/>
        </w:rPr>
      </w:pPr>
    </w:p>
    <w:p w14:paraId="361AC810" w14:textId="77777777" w:rsidR="00ED7357" w:rsidRPr="00ED7357" w:rsidRDefault="00ED7357" w:rsidP="00ED7357">
      <w:pPr>
        <w:tabs>
          <w:tab w:val="left" w:pos="2244"/>
        </w:tabs>
        <w:ind w:firstLine="720"/>
        <w:jc w:val="both"/>
        <w:rPr>
          <w:sz w:val="20"/>
          <w:szCs w:val="20"/>
        </w:rPr>
      </w:pPr>
      <w:r>
        <w:rPr>
          <w:sz w:val="20"/>
          <w:szCs w:val="20"/>
        </w:rPr>
        <w:t>8</w:t>
      </w:r>
      <w:r w:rsidRPr="00ED7357">
        <w:rPr>
          <w:sz w:val="20"/>
          <w:szCs w:val="20"/>
        </w:rPr>
        <w:t xml:space="preserve">.1. Стороны признают и подтверждают, что каждая из них проводит политику полной нетерпимости к взяточничеству и коррупции, предполагающую полный запрет коррупционных действий и совершения выплат за содействие / выплат, целью которых является упрощение формальностей в связи с хозяйственной деятельностью, обеспечение более быстрого решения тех или иных вопросов. Стороны руководствуются в своей деятельности применимым законодательством и </w:t>
      </w:r>
      <w:r w:rsidR="000C6579" w:rsidRPr="00ED7357">
        <w:rPr>
          <w:sz w:val="20"/>
          <w:szCs w:val="20"/>
        </w:rPr>
        <w:t>разработанными на его основе политиками,</w:t>
      </w:r>
      <w:r w:rsidRPr="00ED7357">
        <w:rPr>
          <w:sz w:val="20"/>
          <w:szCs w:val="20"/>
        </w:rPr>
        <w:t xml:space="preserve"> и процедурами, направленными на борьбу со взяточничеством и коммерческим подкупом.</w:t>
      </w:r>
    </w:p>
    <w:p w14:paraId="3C79D67E" w14:textId="77777777" w:rsidR="00ED7357" w:rsidRPr="00ED7357" w:rsidRDefault="00ED7357" w:rsidP="00ED7357">
      <w:pPr>
        <w:tabs>
          <w:tab w:val="left" w:pos="2244"/>
        </w:tabs>
        <w:ind w:firstLine="720"/>
        <w:jc w:val="both"/>
        <w:rPr>
          <w:sz w:val="20"/>
          <w:szCs w:val="20"/>
        </w:rPr>
      </w:pPr>
      <w:r>
        <w:rPr>
          <w:sz w:val="20"/>
          <w:szCs w:val="20"/>
        </w:rPr>
        <w:t>8</w:t>
      </w:r>
      <w:r w:rsidRPr="00ED7357">
        <w:rPr>
          <w:sz w:val="20"/>
          <w:szCs w:val="20"/>
        </w:rPr>
        <w:t xml:space="preserve">.2. Стороны гарантируют, что ни они, ни их работники не будут предлагать, предоставлять, давать или давать согласие на предоставление каких-либо коррупционных выплат (денежных средств или ценных подарков) любым лицам (включая, помимо прочего, частных лиц, коммерческие организации </w:t>
      </w:r>
    </w:p>
    <w:p w14:paraId="292680F5" w14:textId="77777777" w:rsidR="00ED7357" w:rsidRPr="00ED7357" w:rsidRDefault="00ED7357" w:rsidP="00ED7357">
      <w:pPr>
        <w:tabs>
          <w:tab w:val="left" w:pos="2244"/>
        </w:tabs>
        <w:ind w:firstLine="720"/>
        <w:jc w:val="both"/>
        <w:rPr>
          <w:sz w:val="20"/>
          <w:szCs w:val="20"/>
        </w:rPr>
      </w:pPr>
      <w:r w:rsidRPr="00ED7357">
        <w:rPr>
          <w:sz w:val="20"/>
          <w:szCs w:val="20"/>
        </w:rPr>
        <w:t>и государственных должностных лиц), а также не будут добиваться получения, принимать или соглашаться принять от какого-либо лица, прямо или косвенно, какие-либо коррупционные выплаты (денежные средства или ценные подарки).</w:t>
      </w:r>
    </w:p>
    <w:p w14:paraId="452E0108" w14:textId="77777777" w:rsidR="00ED7357" w:rsidRPr="00ED7357" w:rsidRDefault="00ED7357" w:rsidP="00ED7357">
      <w:pPr>
        <w:tabs>
          <w:tab w:val="left" w:pos="2244"/>
        </w:tabs>
        <w:ind w:firstLine="720"/>
        <w:jc w:val="both"/>
        <w:rPr>
          <w:sz w:val="20"/>
          <w:szCs w:val="20"/>
        </w:rPr>
      </w:pPr>
    </w:p>
    <w:p w14:paraId="10EA7B6E" w14:textId="501321EB" w:rsidR="00314E09" w:rsidRDefault="00ED7357" w:rsidP="00193EC5">
      <w:pPr>
        <w:tabs>
          <w:tab w:val="left" w:pos="2244"/>
        </w:tabs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9.</w:t>
      </w:r>
      <w:r w:rsidR="00935C50" w:rsidRPr="000B44E1">
        <w:rPr>
          <w:b/>
          <w:sz w:val="20"/>
          <w:szCs w:val="20"/>
        </w:rPr>
        <w:t>ЗАКЛЮЧИТЕЛЬНЫЕ ПОЛОЖЕНИЯ</w:t>
      </w:r>
    </w:p>
    <w:p w14:paraId="09092525" w14:textId="77777777" w:rsidR="000515F7" w:rsidRPr="000B44E1" w:rsidRDefault="000515F7" w:rsidP="00193EC5">
      <w:pPr>
        <w:tabs>
          <w:tab w:val="left" w:pos="2244"/>
        </w:tabs>
        <w:jc w:val="center"/>
        <w:rPr>
          <w:b/>
          <w:sz w:val="20"/>
          <w:szCs w:val="20"/>
        </w:rPr>
      </w:pPr>
    </w:p>
    <w:p w14:paraId="0E8DF78A" w14:textId="61348CAB" w:rsidR="00935C50" w:rsidRPr="000B44E1" w:rsidRDefault="00ED7357" w:rsidP="00193EC5">
      <w:pPr>
        <w:tabs>
          <w:tab w:val="left" w:pos="2244"/>
        </w:tabs>
        <w:ind w:firstLine="720"/>
        <w:jc w:val="both"/>
        <w:rPr>
          <w:sz w:val="20"/>
          <w:szCs w:val="20"/>
        </w:rPr>
      </w:pPr>
      <w:r>
        <w:rPr>
          <w:sz w:val="20"/>
          <w:szCs w:val="20"/>
        </w:rPr>
        <w:t>9</w:t>
      </w:r>
      <w:r w:rsidR="00935C50" w:rsidRPr="000B44E1">
        <w:rPr>
          <w:sz w:val="20"/>
          <w:szCs w:val="20"/>
        </w:rPr>
        <w:t xml:space="preserve">.1. Договор вступает в силу со дня подписания и действителен до </w:t>
      </w:r>
      <w:r w:rsidR="00750161">
        <w:rPr>
          <w:sz w:val="20"/>
          <w:szCs w:val="20"/>
        </w:rPr>
        <w:t>31.</w:t>
      </w:r>
      <w:r w:rsidR="003B5ABE">
        <w:rPr>
          <w:sz w:val="20"/>
          <w:szCs w:val="20"/>
          <w:lang w:val="uz-Cyrl-UZ"/>
        </w:rPr>
        <w:t>03</w:t>
      </w:r>
      <w:r w:rsidR="008D681D" w:rsidRPr="008D681D">
        <w:rPr>
          <w:sz w:val="20"/>
          <w:szCs w:val="20"/>
        </w:rPr>
        <w:t>.</w:t>
      </w:r>
      <w:r w:rsidR="000E2F6E">
        <w:rPr>
          <w:sz w:val="20"/>
          <w:szCs w:val="20"/>
        </w:rPr>
        <w:t>20</w:t>
      </w:r>
      <w:r w:rsidR="008D681D" w:rsidRPr="008D681D">
        <w:rPr>
          <w:sz w:val="20"/>
          <w:szCs w:val="20"/>
        </w:rPr>
        <w:t>2</w:t>
      </w:r>
      <w:r w:rsidR="000515F7">
        <w:rPr>
          <w:sz w:val="20"/>
          <w:szCs w:val="20"/>
        </w:rPr>
        <w:t>6</w:t>
      </w:r>
      <w:r w:rsidR="008D681D" w:rsidRPr="008D681D">
        <w:rPr>
          <w:sz w:val="20"/>
          <w:szCs w:val="20"/>
        </w:rPr>
        <w:t>г.</w:t>
      </w:r>
    </w:p>
    <w:p w14:paraId="775E3508" w14:textId="77777777" w:rsidR="00935C50" w:rsidRPr="000B44E1" w:rsidRDefault="00ED7357" w:rsidP="00193EC5">
      <w:pPr>
        <w:tabs>
          <w:tab w:val="left" w:pos="2244"/>
        </w:tabs>
        <w:ind w:firstLine="720"/>
        <w:jc w:val="both"/>
        <w:rPr>
          <w:sz w:val="20"/>
          <w:szCs w:val="20"/>
        </w:rPr>
      </w:pPr>
      <w:r>
        <w:rPr>
          <w:sz w:val="20"/>
          <w:szCs w:val="20"/>
        </w:rPr>
        <w:t>9</w:t>
      </w:r>
      <w:r w:rsidR="00935C50" w:rsidRPr="000B44E1">
        <w:rPr>
          <w:sz w:val="20"/>
          <w:szCs w:val="20"/>
        </w:rPr>
        <w:t>.2. Вопросы, не урегулированные в настоящем Договоре, применяются в соответствии с Гражданским законодательством, действующим на территории Республики Узбекистан.</w:t>
      </w:r>
    </w:p>
    <w:p w14:paraId="7425742E" w14:textId="77777777" w:rsidR="00935C50" w:rsidRPr="000B44E1" w:rsidRDefault="00ED7357" w:rsidP="00193EC5">
      <w:pPr>
        <w:tabs>
          <w:tab w:val="left" w:pos="2244"/>
        </w:tabs>
        <w:ind w:firstLine="720"/>
        <w:jc w:val="both"/>
        <w:rPr>
          <w:sz w:val="20"/>
          <w:szCs w:val="20"/>
        </w:rPr>
      </w:pPr>
      <w:r>
        <w:rPr>
          <w:sz w:val="20"/>
          <w:szCs w:val="20"/>
        </w:rPr>
        <w:t>9</w:t>
      </w:r>
      <w:r w:rsidR="00935C50" w:rsidRPr="000B44E1">
        <w:rPr>
          <w:sz w:val="20"/>
          <w:szCs w:val="20"/>
        </w:rPr>
        <w:t>.3. Любые изменения и дополнения к настоящему Договору действительны лишь при условии, что они совершены в письменной форме и подписаны уполномоченными на то представителями сторон.</w:t>
      </w:r>
    </w:p>
    <w:p w14:paraId="5BE707B7" w14:textId="77777777" w:rsidR="00935C50" w:rsidRPr="000B44E1" w:rsidRDefault="00ED7357" w:rsidP="00193EC5">
      <w:pPr>
        <w:tabs>
          <w:tab w:val="left" w:pos="2244"/>
        </w:tabs>
        <w:ind w:firstLine="720"/>
        <w:jc w:val="both"/>
        <w:rPr>
          <w:sz w:val="20"/>
          <w:szCs w:val="20"/>
        </w:rPr>
      </w:pPr>
      <w:r>
        <w:rPr>
          <w:sz w:val="20"/>
          <w:szCs w:val="20"/>
        </w:rPr>
        <w:t>9</w:t>
      </w:r>
      <w:r w:rsidR="00935C50" w:rsidRPr="000B44E1">
        <w:rPr>
          <w:sz w:val="20"/>
          <w:szCs w:val="20"/>
        </w:rPr>
        <w:t>.4. Настоящий Договор составлен в 2-х экземплярах на русском языке, имеющих одинаковую юридическую силу. У каждой из сторон находится один экземпляр настоящего Договора.</w:t>
      </w:r>
    </w:p>
    <w:p w14:paraId="491FCCD3" w14:textId="77777777" w:rsidR="00935C50" w:rsidRDefault="00935C50" w:rsidP="00935C50">
      <w:pPr>
        <w:tabs>
          <w:tab w:val="left" w:pos="2244"/>
        </w:tabs>
        <w:jc w:val="both"/>
        <w:rPr>
          <w:sz w:val="20"/>
          <w:szCs w:val="20"/>
        </w:rPr>
      </w:pPr>
    </w:p>
    <w:p w14:paraId="64019038" w14:textId="77777777" w:rsidR="001745E3" w:rsidRDefault="001745E3" w:rsidP="001745E3">
      <w:pPr>
        <w:tabs>
          <w:tab w:val="left" w:pos="2244"/>
        </w:tabs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10</w:t>
      </w:r>
      <w:r w:rsidRPr="000B44E1">
        <w:rPr>
          <w:b/>
          <w:sz w:val="20"/>
          <w:szCs w:val="20"/>
        </w:rPr>
        <w:t>. ЮРИДИЧЕСКИЕ АДРЕСА И РЕКВИЗИТЫ СТОРОН</w:t>
      </w:r>
    </w:p>
    <w:p w14:paraId="2B069ED2" w14:textId="77777777" w:rsidR="0004166C" w:rsidRDefault="0004166C" w:rsidP="00935C50">
      <w:pPr>
        <w:tabs>
          <w:tab w:val="left" w:pos="2244"/>
        </w:tabs>
        <w:jc w:val="both"/>
        <w:rPr>
          <w:sz w:val="20"/>
          <w:szCs w:val="20"/>
        </w:rPr>
      </w:pPr>
    </w:p>
    <w:p w14:paraId="38079609" w14:textId="77777777" w:rsidR="0004166C" w:rsidRPr="000B44E1" w:rsidRDefault="0004166C" w:rsidP="00935C50">
      <w:pPr>
        <w:tabs>
          <w:tab w:val="left" w:pos="2244"/>
        </w:tabs>
        <w:jc w:val="both"/>
        <w:rPr>
          <w:sz w:val="20"/>
          <w:szCs w:val="20"/>
        </w:rPr>
      </w:pPr>
    </w:p>
    <w:p w14:paraId="1613B682" w14:textId="77777777" w:rsidR="001D3CE5" w:rsidRDefault="00B77407" w:rsidP="00193EC5">
      <w:pPr>
        <w:tabs>
          <w:tab w:val="left" w:pos="2244"/>
        </w:tabs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</w:t>
      </w:r>
    </w:p>
    <w:tbl>
      <w:tblPr>
        <w:tblpPr w:leftFromText="180" w:rightFromText="180" w:vertAnchor="text" w:horzAnchor="margin" w:tblpY="-68"/>
        <w:tblW w:w="10006" w:type="dxa"/>
        <w:tblLook w:val="01E0" w:firstRow="1" w:lastRow="1" w:firstColumn="1" w:lastColumn="1" w:noHBand="0" w:noVBand="0"/>
      </w:tblPr>
      <w:tblGrid>
        <w:gridCol w:w="5070"/>
        <w:gridCol w:w="4936"/>
      </w:tblGrid>
      <w:tr w:rsidR="00DA48B1" w:rsidRPr="00AA2941" w14:paraId="5E781FBF" w14:textId="77777777" w:rsidTr="00854848">
        <w:trPr>
          <w:trHeight w:val="260"/>
        </w:trPr>
        <w:tc>
          <w:tcPr>
            <w:tcW w:w="5070" w:type="dxa"/>
            <w:shd w:val="clear" w:color="auto" w:fill="auto"/>
          </w:tcPr>
          <w:p w14:paraId="0D4D4789" w14:textId="77777777" w:rsidR="00DA48B1" w:rsidRPr="00AA2941" w:rsidRDefault="00DA48B1" w:rsidP="005D2EF1">
            <w:pPr>
              <w:rPr>
                <w:b/>
                <w:sz w:val="20"/>
                <w:szCs w:val="20"/>
                <w:lang w:val="en-US"/>
              </w:rPr>
            </w:pPr>
            <w:r w:rsidRPr="004E3869">
              <w:rPr>
                <w:b/>
                <w:sz w:val="20"/>
                <w:szCs w:val="20"/>
              </w:rPr>
              <w:t xml:space="preserve">    </w:t>
            </w:r>
            <w:r w:rsidR="00854848">
              <w:rPr>
                <w:b/>
                <w:sz w:val="20"/>
                <w:szCs w:val="20"/>
              </w:rPr>
              <w:t xml:space="preserve">          </w:t>
            </w:r>
            <w:r w:rsidRPr="004E3869">
              <w:rPr>
                <w:b/>
                <w:sz w:val="20"/>
                <w:szCs w:val="20"/>
              </w:rPr>
              <w:t xml:space="preserve">     </w:t>
            </w:r>
            <w:r w:rsidRPr="00AA2941">
              <w:rPr>
                <w:b/>
                <w:sz w:val="20"/>
                <w:szCs w:val="20"/>
              </w:rPr>
              <w:t>ПОСТАВЩИК</w:t>
            </w:r>
          </w:p>
        </w:tc>
        <w:tc>
          <w:tcPr>
            <w:tcW w:w="4936" w:type="dxa"/>
            <w:shd w:val="clear" w:color="auto" w:fill="auto"/>
          </w:tcPr>
          <w:p w14:paraId="68BE0FFC" w14:textId="77777777" w:rsidR="00DA48B1" w:rsidRPr="00AA2941" w:rsidRDefault="00DA48B1" w:rsidP="005D2EF1">
            <w:pPr>
              <w:rPr>
                <w:b/>
                <w:sz w:val="20"/>
                <w:szCs w:val="20"/>
                <w:lang w:val="en-US"/>
              </w:rPr>
            </w:pPr>
            <w:r w:rsidRPr="00AA2941">
              <w:rPr>
                <w:b/>
                <w:sz w:val="20"/>
                <w:szCs w:val="20"/>
                <w:lang w:val="en-US"/>
              </w:rPr>
              <w:t xml:space="preserve">          </w:t>
            </w:r>
            <w:r w:rsidR="00854848">
              <w:rPr>
                <w:b/>
                <w:sz w:val="20"/>
                <w:szCs w:val="20"/>
              </w:rPr>
              <w:t xml:space="preserve">                  </w:t>
            </w:r>
            <w:r w:rsidRPr="00AA2941">
              <w:rPr>
                <w:b/>
                <w:sz w:val="20"/>
                <w:szCs w:val="20"/>
              </w:rPr>
              <w:t>ПОКУПАТЕЛЬ</w:t>
            </w:r>
          </w:p>
        </w:tc>
      </w:tr>
      <w:tr w:rsidR="005D2EF1" w:rsidRPr="00AD5FC4" w14:paraId="45081F1A" w14:textId="77777777" w:rsidTr="00854848">
        <w:trPr>
          <w:trHeight w:val="260"/>
        </w:trPr>
        <w:tc>
          <w:tcPr>
            <w:tcW w:w="5070" w:type="dxa"/>
            <w:shd w:val="clear" w:color="auto" w:fill="auto"/>
          </w:tcPr>
          <w:p w14:paraId="4166BD20" w14:textId="77777777" w:rsidR="005D2EF1" w:rsidRPr="00A86C7E" w:rsidRDefault="005D2EF1" w:rsidP="005D2EF1">
            <w:pPr>
              <w:rPr>
                <w:sz w:val="20"/>
                <w:szCs w:val="20"/>
              </w:rPr>
            </w:pPr>
          </w:p>
        </w:tc>
        <w:tc>
          <w:tcPr>
            <w:tcW w:w="4936" w:type="dxa"/>
            <w:shd w:val="clear" w:color="auto" w:fill="auto"/>
          </w:tcPr>
          <w:p w14:paraId="1D724D31" w14:textId="77777777" w:rsidR="005D2EF1" w:rsidRPr="00854848" w:rsidRDefault="00854848" w:rsidP="000875E2"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</w:t>
            </w:r>
            <w:r w:rsidRPr="00854848">
              <w:rPr>
                <w:b/>
                <w:sz w:val="22"/>
                <w:szCs w:val="22"/>
                <w:lang w:val="en-US"/>
              </w:rPr>
              <w:t xml:space="preserve">OOO </w:t>
            </w:r>
            <w:r w:rsidRPr="00854848">
              <w:rPr>
                <w:b/>
                <w:sz w:val="22"/>
                <w:szCs w:val="22"/>
              </w:rPr>
              <w:t>«</w:t>
            </w:r>
            <w:r w:rsidRPr="00854848">
              <w:rPr>
                <w:b/>
                <w:sz w:val="22"/>
                <w:szCs w:val="22"/>
                <w:lang w:val="en-US"/>
              </w:rPr>
              <w:t>FK BUNYODKOR</w:t>
            </w:r>
            <w:r w:rsidRPr="00854848">
              <w:rPr>
                <w:b/>
                <w:sz w:val="22"/>
                <w:szCs w:val="22"/>
              </w:rPr>
              <w:t>»</w:t>
            </w:r>
          </w:p>
        </w:tc>
      </w:tr>
      <w:tr w:rsidR="005D2EF1" w:rsidRPr="002D42DE" w14:paraId="69E9F193" w14:textId="77777777" w:rsidTr="00854848">
        <w:trPr>
          <w:trHeight w:val="260"/>
        </w:trPr>
        <w:tc>
          <w:tcPr>
            <w:tcW w:w="5070" w:type="dxa"/>
            <w:shd w:val="clear" w:color="auto" w:fill="auto"/>
          </w:tcPr>
          <w:p w14:paraId="639DFB2A" w14:textId="77777777" w:rsidR="005D2EF1" w:rsidRPr="00AA2941" w:rsidRDefault="005D2EF1" w:rsidP="005D2EF1">
            <w:pPr>
              <w:rPr>
                <w:b/>
                <w:sz w:val="20"/>
                <w:szCs w:val="20"/>
              </w:rPr>
            </w:pPr>
          </w:p>
        </w:tc>
        <w:tc>
          <w:tcPr>
            <w:tcW w:w="4936" w:type="dxa"/>
            <w:shd w:val="clear" w:color="auto" w:fill="auto"/>
          </w:tcPr>
          <w:p w14:paraId="3EB9687A" w14:textId="77777777" w:rsidR="005D2EF1" w:rsidRPr="00AA2941" w:rsidRDefault="00854848" w:rsidP="00854848">
            <w:pPr>
              <w:jc w:val="both"/>
              <w:rPr>
                <w:b/>
                <w:sz w:val="20"/>
                <w:szCs w:val="20"/>
              </w:rPr>
            </w:pPr>
            <w:proofErr w:type="spellStart"/>
            <w:proofErr w:type="gramStart"/>
            <w:r>
              <w:rPr>
                <w:b/>
                <w:sz w:val="20"/>
                <w:szCs w:val="20"/>
              </w:rPr>
              <w:t>г.Ташкент,Чиланзарский</w:t>
            </w:r>
            <w:proofErr w:type="spellEnd"/>
            <w:proofErr w:type="gramEnd"/>
            <w:r>
              <w:rPr>
                <w:b/>
                <w:sz w:val="20"/>
                <w:szCs w:val="20"/>
              </w:rPr>
              <w:t xml:space="preserve"> р-</w:t>
            </w:r>
            <w:proofErr w:type="spellStart"/>
            <w:r>
              <w:rPr>
                <w:b/>
                <w:sz w:val="20"/>
                <w:szCs w:val="20"/>
              </w:rPr>
              <w:t>н,проспект</w:t>
            </w:r>
            <w:proofErr w:type="spellEnd"/>
            <w:r>
              <w:rPr>
                <w:b/>
                <w:sz w:val="20"/>
                <w:szCs w:val="20"/>
              </w:rPr>
              <w:t xml:space="preserve"> Бунёдкор,47</w:t>
            </w:r>
          </w:p>
        </w:tc>
      </w:tr>
      <w:tr w:rsidR="005D2EF1" w:rsidRPr="00AA2941" w14:paraId="58FCDA79" w14:textId="77777777" w:rsidTr="00854848">
        <w:trPr>
          <w:trHeight w:val="276"/>
        </w:trPr>
        <w:tc>
          <w:tcPr>
            <w:tcW w:w="5070" w:type="dxa"/>
            <w:shd w:val="clear" w:color="auto" w:fill="auto"/>
          </w:tcPr>
          <w:p w14:paraId="4EE58BC3" w14:textId="77777777" w:rsidR="005D2EF1" w:rsidRPr="00AA2941" w:rsidRDefault="005D2EF1" w:rsidP="005D2EF1">
            <w:pPr>
              <w:rPr>
                <w:sz w:val="20"/>
                <w:szCs w:val="20"/>
              </w:rPr>
            </w:pPr>
          </w:p>
        </w:tc>
        <w:tc>
          <w:tcPr>
            <w:tcW w:w="4936" w:type="dxa"/>
            <w:shd w:val="clear" w:color="auto" w:fill="auto"/>
          </w:tcPr>
          <w:p w14:paraId="572F9F3D" w14:textId="77777777" w:rsidR="00854848" w:rsidRPr="00854848" w:rsidRDefault="000C6579" w:rsidP="00854848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Р/с: 2020 8000 3</w:t>
            </w:r>
            <w:r w:rsidR="00854848" w:rsidRPr="00854848">
              <w:rPr>
                <w:b/>
                <w:sz w:val="22"/>
                <w:szCs w:val="22"/>
              </w:rPr>
              <w:t>044 2411 1001</w:t>
            </w:r>
          </w:p>
        </w:tc>
      </w:tr>
      <w:tr w:rsidR="005D2EF1" w:rsidRPr="00AA2941" w14:paraId="7E3F859D" w14:textId="77777777" w:rsidTr="00854848">
        <w:trPr>
          <w:trHeight w:val="260"/>
        </w:trPr>
        <w:tc>
          <w:tcPr>
            <w:tcW w:w="5070" w:type="dxa"/>
            <w:shd w:val="clear" w:color="auto" w:fill="auto"/>
          </w:tcPr>
          <w:p w14:paraId="775642B3" w14:textId="77777777" w:rsidR="005D2EF1" w:rsidRPr="00AA2941" w:rsidRDefault="005D2EF1" w:rsidP="005D2EF1">
            <w:pPr>
              <w:rPr>
                <w:sz w:val="20"/>
                <w:szCs w:val="20"/>
              </w:rPr>
            </w:pPr>
          </w:p>
        </w:tc>
        <w:tc>
          <w:tcPr>
            <w:tcW w:w="4936" w:type="dxa"/>
            <w:shd w:val="clear" w:color="auto" w:fill="auto"/>
          </w:tcPr>
          <w:p w14:paraId="4349B8B3" w14:textId="77777777" w:rsidR="005D2EF1" w:rsidRPr="00AA2941" w:rsidRDefault="00854848" w:rsidP="00854848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в </w:t>
            </w:r>
            <w:proofErr w:type="spellStart"/>
            <w:r>
              <w:rPr>
                <w:b/>
                <w:sz w:val="20"/>
                <w:szCs w:val="20"/>
              </w:rPr>
              <w:t>УзПСБ</w:t>
            </w:r>
            <w:proofErr w:type="spellEnd"/>
            <w:r>
              <w:rPr>
                <w:b/>
                <w:sz w:val="20"/>
                <w:szCs w:val="20"/>
              </w:rPr>
              <w:t xml:space="preserve"> АКБ </w:t>
            </w:r>
            <w:proofErr w:type="spellStart"/>
            <w:r>
              <w:rPr>
                <w:b/>
                <w:sz w:val="20"/>
                <w:szCs w:val="20"/>
              </w:rPr>
              <w:t>Ракат</w:t>
            </w:r>
            <w:proofErr w:type="spellEnd"/>
            <w:r>
              <w:rPr>
                <w:b/>
                <w:sz w:val="20"/>
                <w:szCs w:val="20"/>
              </w:rPr>
              <w:t xml:space="preserve"> ф-л </w:t>
            </w:r>
            <w:proofErr w:type="spellStart"/>
            <w:r>
              <w:rPr>
                <w:b/>
                <w:sz w:val="20"/>
                <w:szCs w:val="20"/>
              </w:rPr>
              <w:t>г.Ташкент</w:t>
            </w:r>
            <w:proofErr w:type="spellEnd"/>
          </w:p>
        </w:tc>
      </w:tr>
      <w:tr w:rsidR="005D2EF1" w:rsidRPr="00AD5FC4" w14:paraId="792D65F6" w14:textId="77777777" w:rsidTr="00854848">
        <w:trPr>
          <w:trHeight w:val="260"/>
        </w:trPr>
        <w:tc>
          <w:tcPr>
            <w:tcW w:w="5070" w:type="dxa"/>
            <w:shd w:val="clear" w:color="auto" w:fill="auto"/>
          </w:tcPr>
          <w:p w14:paraId="65F5C906" w14:textId="77777777" w:rsidR="005D2EF1" w:rsidRPr="00AA2941" w:rsidRDefault="005D2EF1" w:rsidP="005D2EF1">
            <w:pPr>
              <w:rPr>
                <w:b/>
                <w:sz w:val="20"/>
                <w:szCs w:val="20"/>
              </w:rPr>
            </w:pPr>
          </w:p>
        </w:tc>
        <w:tc>
          <w:tcPr>
            <w:tcW w:w="4936" w:type="dxa"/>
            <w:shd w:val="clear" w:color="auto" w:fill="auto"/>
          </w:tcPr>
          <w:p w14:paraId="212DE816" w14:textId="77777777" w:rsidR="005D2EF1" w:rsidRPr="00AA2941" w:rsidRDefault="00156BE7" w:rsidP="00854848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МФО: </w:t>
            </w:r>
            <w:proofErr w:type="gramStart"/>
            <w:r>
              <w:rPr>
                <w:b/>
                <w:sz w:val="20"/>
                <w:szCs w:val="20"/>
              </w:rPr>
              <w:t>00440</w:t>
            </w:r>
            <w:r w:rsidR="00854848">
              <w:rPr>
                <w:b/>
                <w:sz w:val="20"/>
                <w:szCs w:val="20"/>
              </w:rPr>
              <w:t xml:space="preserve">  ИНН</w:t>
            </w:r>
            <w:proofErr w:type="gramEnd"/>
            <w:r w:rsidR="00854848">
              <w:rPr>
                <w:b/>
                <w:sz w:val="20"/>
                <w:szCs w:val="20"/>
              </w:rPr>
              <w:t>: 205 737 924</w:t>
            </w:r>
          </w:p>
        </w:tc>
      </w:tr>
      <w:tr w:rsidR="005D2EF1" w:rsidRPr="00AA2941" w14:paraId="5A23C357" w14:textId="77777777" w:rsidTr="00854848">
        <w:trPr>
          <w:trHeight w:val="66"/>
        </w:trPr>
        <w:tc>
          <w:tcPr>
            <w:tcW w:w="5070" w:type="dxa"/>
            <w:shd w:val="clear" w:color="auto" w:fill="auto"/>
          </w:tcPr>
          <w:p w14:paraId="5DAD83A1" w14:textId="77777777" w:rsidR="005D2EF1" w:rsidRPr="00AA2941" w:rsidRDefault="005D2EF1" w:rsidP="005D2EF1">
            <w:pPr>
              <w:rPr>
                <w:b/>
                <w:sz w:val="20"/>
                <w:szCs w:val="20"/>
              </w:rPr>
            </w:pPr>
          </w:p>
        </w:tc>
        <w:tc>
          <w:tcPr>
            <w:tcW w:w="4936" w:type="dxa"/>
            <w:shd w:val="clear" w:color="auto" w:fill="auto"/>
          </w:tcPr>
          <w:p w14:paraId="649F9BAA" w14:textId="77777777" w:rsidR="005D2EF1" w:rsidRPr="00AA2941" w:rsidRDefault="00854848" w:rsidP="00854848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ОКЭД: 93110</w:t>
            </w:r>
          </w:p>
        </w:tc>
      </w:tr>
      <w:tr w:rsidR="00854848" w:rsidRPr="00AA2941" w14:paraId="4146D933" w14:textId="77777777" w:rsidTr="00854848">
        <w:trPr>
          <w:trHeight w:val="66"/>
        </w:trPr>
        <w:tc>
          <w:tcPr>
            <w:tcW w:w="5070" w:type="dxa"/>
            <w:shd w:val="clear" w:color="auto" w:fill="auto"/>
          </w:tcPr>
          <w:p w14:paraId="2909C0BD" w14:textId="77777777" w:rsidR="00854848" w:rsidRPr="00AA2941" w:rsidRDefault="00854848" w:rsidP="005D2EF1">
            <w:pPr>
              <w:rPr>
                <w:b/>
                <w:sz w:val="20"/>
                <w:szCs w:val="20"/>
              </w:rPr>
            </w:pPr>
          </w:p>
        </w:tc>
        <w:tc>
          <w:tcPr>
            <w:tcW w:w="4936" w:type="dxa"/>
            <w:shd w:val="clear" w:color="auto" w:fill="auto"/>
          </w:tcPr>
          <w:p w14:paraId="7633EE38" w14:textId="77777777" w:rsidR="00854848" w:rsidRDefault="00854848" w:rsidP="00854848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854848" w:rsidRPr="00AA2941" w14:paraId="5B99A693" w14:textId="77777777" w:rsidTr="00854848">
        <w:trPr>
          <w:trHeight w:val="66"/>
        </w:trPr>
        <w:tc>
          <w:tcPr>
            <w:tcW w:w="5070" w:type="dxa"/>
            <w:shd w:val="clear" w:color="auto" w:fill="auto"/>
          </w:tcPr>
          <w:p w14:paraId="560740EF" w14:textId="77777777" w:rsidR="00854848" w:rsidRPr="00AA2941" w:rsidRDefault="00854848" w:rsidP="005D2EF1">
            <w:pPr>
              <w:rPr>
                <w:b/>
                <w:sz w:val="20"/>
                <w:szCs w:val="20"/>
              </w:rPr>
            </w:pPr>
          </w:p>
        </w:tc>
        <w:tc>
          <w:tcPr>
            <w:tcW w:w="4936" w:type="dxa"/>
            <w:shd w:val="clear" w:color="auto" w:fill="auto"/>
          </w:tcPr>
          <w:p w14:paraId="6F52EEA2" w14:textId="77777777" w:rsidR="00854848" w:rsidRDefault="00854848" w:rsidP="00854848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854848" w:rsidRPr="00AA2941" w14:paraId="474349EF" w14:textId="77777777" w:rsidTr="00854848">
        <w:trPr>
          <w:trHeight w:val="66"/>
        </w:trPr>
        <w:tc>
          <w:tcPr>
            <w:tcW w:w="5070" w:type="dxa"/>
            <w:shd w:val="clear" w:color="auto" w:fill="auto"/>
          </w:tcPr>
          <w:p w14:paraId="30983AA2" w14:textId="77777777" w:rsidR="00854848" w:rsidRPr="00AA2941" w:rsidRDefault="00854848" w:rsidP="005D2EF1">
            <w:pPr>
              <w:rPr>
                <w:b/>
                <w:sz w:val="20"/>
                <w:szCs w:val="20"/>
              </w:rPr>
            </w:pPr>
          </w:p>
        </w:tc>
        <w:tc>
          <w:tcPr>
            <w:tcW w:w="4936" w:type="dxa"/>
            <w:shd w:val="clear" w:color="auto" w:fill="auto"/>
          </w:tcPr>
          <w:p w14:paraId="5B0E1B89" w14:textId="623BFC98" w:rsidR="00854848" w:rsidRDefault="001435B7" w:rsidP="000C6579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Директор   </w:t>
            </w:r>
            <w:r w:rsidR="004336FF">
              <w:rPr>
                <w:b/>
                <w:sz w:val="20"/>
                <w:szCs w:val="20"/>
              </w:rPr>
              <w:t xml:space="preserve">          </w:t>
            </w:r>
            <w:r w:rsidR="00414858">
              <w:rPr>
                <w:b/>
                <w:sz w:val="20"/>
                <w:szCs w:val="20"/>
              </w:rPr>
              <w:t xml:space="preserve">  </w:t>
            </w:r>
            <w:r w:rsidR="007F79F8">
              <w:rPr>
                <w:b/>
                <w:sz w:val="20"/>
                <w:szCs w:val="20"/>
              </w:rPr>
              <w:t xml:space="preserve"> </w:t>
            </w:r>
            <w:r w:rsidR="00B4715E">
              <w:rPr>
                <w:b/>
                <w:sz w:val="20"/>
                <w:szCs w:val="20"/>
              </w:rPr>
              <w:t xml:space="preserve">  </w:t>
            </w:r>
            <w:r w:rsidR="007F79F8">
              <w:rPr>
                <w:b/>
                <w:sz w:val="20"/>
                <w:szCs w:val="20"/>
              </w:rPr>
              <w:t xml:space="preserve">     </w:t>
            </w:r>
            <w:r w:rsidR="004336FF">
              <w:rPr>
                <w:b/>
                <w:sz w:val="20"/>
                <w:szCs w:val="20"/>
              </w:rPr>
              <w:t xml:space="preserve">   </w:t>
            </w:r>
            <w:r w:rsidR="000515F7">
              <w:rPr>
                <w:b/>
                <w:sz w:val="20"/>
                <w:szCs w:val="20"/>
              </w:rPr>
              <w:t xml:space="preserve">          </w:t>
            </w:r>
            <w:r w:rsidR="004336FF">
              <w:rPr>
                <w:b/>
                <w:sz w:val="20"/>
                <w:szCs w:val="20"/>
              </w:rPr>
              <w:t xml:space="preserve">    </w:t>
            </w:r>
            <w:r w:rsidR="000C6579">
              <w:rPr>
                <w:b/>
                <w:sz w:val="20"/>
                <w:szCs w:val="20"/>
              </w:rPr>
              <w:t>Алиев М.Б</w:t>
            </w:r>
            <w:r w:rsidR="00414858">
              <w:rPr>
                <w:b/>
                <w:sz w:val="20"/>
                <w:szCs w:val="20"/>
              </w:rPr>
              <w:t>.</w:t>
            </w:r>
          </w:p>
        </w:tc>
      </w:tr>
    </w:tbl>
    <w:p w14:paraId="7B7836A1" w14:textId="77777777" w:rsidR="00AB7491" w:rsidRDefault="00AB7491" w:rsidP="006A66F8">
      <w:pPr>
        <w:rPr>
          <w:b/>
          <w:sz w:val="22"/>
          <w:szCs w:val="22"/>
        </w:rPr>
      </w:pPr>
    </w:p>
    <w:sectPr w:rsidR="00AB7491" w:rsidSect="00C43948">
      <w:pgSz w:w="11906" w:h="16838"/>
      <w:pgMar w:top="568" w:right="849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49C067D"/>
    <w:multiLevelType w:val="multilevel"/>
    <w:tmpl w:val="060C5ED6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8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8" w:hanging="1440"/>
      </w:pPr>
      <w:rPr>
        <w:rFonts w:hint="default"/>
      </w:rPr>
    </w:lvl>
  </w:abstractNum>
  <w:abstractNum w:abstractNumId="1" w15:restartNumberingAfterBreak="0">
    <w:nsid w:val="381949F4"/>
    <w:multiLevelType w:val="hybridMultilevel"/>
    <w:tmpl w:val="D8AAB4C4"/>
    <w:lvl w:ilvl="0" w:tplc="806AD4F2">
      <w:start w:val="1"/>
      <w:numFmt w:val="decimal"/>
      <w:lvlText w:val="%1."/>
      <w:lvlJc w:val="left"/>
      <w:pPr>
        <w:tabs>
          <w:tab w:val="num" w:pos="3180"/>
        </w:tabs>
        <w:ind w:left="3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900"/>
        </w:tabs>
        <w:ind w:left="39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4620"/>
        </w:tabs>
        <w:ind w:left="46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5340"/>
        </w:tabs>
        <w:ind w:left="53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6060"/>
        </w:tabs>
        <w:ind w:left="60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6780"/>
        </w:tabs>
        <w:ind w:left="67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7500"/>
        </w:tabs>
        <w:ind w:left="75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8220"/>
        </w:tabs>
        <w:ind w:left="82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8940"/>
        </w:tabs>
        <w:ind w:left="89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59A1"/>
    <w:rsid w:val="00000940"/>
    <w:rsid w:val="00001BF4"/>
    <w:rsid w:val="00003403"/>
    <w:rsid w:val="000051C5"/>
    <w:rsid w:val="00014647"/>
    <w:rsid w:val="000165B3"/>
    <w:rsid w:val="00020480"/>
    <w:rsid w:val="000343A3"/>
    <w:rsid w:val="00034462"/>
    <w:rsid w:val="0003468B"/>
    <w:rsid w:val="0004166C"/>
    <w:rsid w:val="00046467"/>
    <w:rsid w:val="000515F7"/>
    <w:rsid w:val="000656B0"/>
    <w:rsid w:val="000705FB"/>
    <w:rsid w:val="00074FBE"/>
    <w:rsid w:val="00080C72"/>
    <w:rsid w:val="000825CF"/>
    <w:rsid w:val="00082B64"/>
    <w:rsid w:val="000875E2"/>
    <w:rsid w:val="000B132E"/>
    <w:rsid w:val="000B44E1"/>
    <w:rsid w:val="000B7425"/>
    <w:rsid w:val="000C0AB9"/>
    <w:rsid w:val="000C6579"/>
    <w:rsid w:val="000D1A2A"/>
    <w:rsid w:val="000D7032"/>
    <w:rsid w:val="000E04BA"/>
    <w:rsid w:val="000E15D3"/>
    <w:rsid w:val="000E2F6E"/>
    <w:rsid w:val="000E308A"/>
    <w:rsid w:val="000E762C"/>
    <w:rsid w:val="000F0BD7"/>
    <w:rsid w:val="000F292F"/>
    <w:rsid w:val="000F4B7F"/>
    <w:rsid w:val="001064B4"/>
    <w:rsid w:val="00110F92"/>
    <w:rsid w:val="0011119B"/>
    <w:rsid w:val="00133348"/>
    <w:rsid w:val="0013666B"/>
    <w:rsid w:val="00140A9A"/>
    <w:rsid w:val="001427AF"/>
    <w:rsid w:val="001435B7"/>
    <w:rsid w:val="00144ACE"/>
    <w:rsid w:val="00146D24"/>
    <w:rsid w:val="00146DE2"/>
    <w:rsid w:val="00156BE7"/>
    <w:rsid w:val="001745E3"/>
    <w:rsid w:val="00184EF9"/>
    <w:rsid w:val="00187196"/>
    <w:rsid w:val="0019333A"/>
    <w:rsid w:val="00193EC5"/>
    <w:rsid w:val="00197485"/>
    <w:rsid w:val="001A03B2"/>
    <w:rsid w:val="001A12FD"/>
    <w:rsid w:val="001A6CB3"/>
    <w:rsid w:val="001B2FFE"/>
    <w:rsid w:val="001B5A2D"/>
    <w:rsid w:val="001D1833"/>
    <w:rsid w:val="001D3CE5"/>
    <w:rsid w:val="001D5658"/>
    <w:rsid w:val="001E18FB"/>
    <w:rsid w:val="001F68C2"/>
    <w:rsid w:val="001F785E"/>
    <w:rsid w:val="002001E9"/>
    <w:rsid w:val="00201BE0"/>
    <w:rsid w:val="0020570F"/>
    <w:rsid w:val="002165D7"/>
    <w:rsid w:val="00216B94"/>
    <w:rsid w:val="00221918"/>
    <w:rsid w:val="00221E64"/>
    <w:rsid w:val="00237AA3"/>
    <w:rsid w:val="0024359E"/>
    <w:rsid w:val="00252E10"/>
    <w:rsid w:val="00254021"/>
    <w:rsid w:val="00256194"/>
    <w:rsid w:val="00263E27"/>
    <w:rsid w:val="00264999"/>
    <w:rsid w:val="00271A43"/>
    <w:rsid w:val="00273A70"/>
    <w:rsid w:val="00281CA5"/>
    <w:rsid w:val="00285D76"/>
    <w:rsid w:val="00287361"/>
    <w:rsid w:val="00293F84"/>
    <w:rsid w:val="0029621C"/>
    <w:rsid w:val="002A14AD"/>
    <w:rsid w:val="002C381C"/>
    <w:rsid w:val="002D3F7F"/>
    <w:rsid w:val="002D42DE"/>
    <w:rsid w:val="002D6D6E"/>
    <w:rsid w:val="002E28B2"/>
    <w:rsid w:val="002E7354"/>
    <w:rsid w:val="00301EC5"/>
    <w:rsid w:val="00304524"/>
    <w:rsid w:val="00304F2B"/>
    <w:rsid w:val="003109ED"/>
    <w:rsid w:val="0031423B"/>
    <w:rsid w:val="00314E09"/>
    <w:rsid w:val="003152C3"/>
    <w:rsid w:val="00316C15"/>
    <w:rsid w:val="00317E60"/>
    <w:rsid w:val="0032286B"/>
    <w:rsid w:val="00324B53"/>
    <w:rsid w:val="00324CB6"/>
    <w:rsid w:val="00347171"/>
    <w:rsid w:val="003677E3"/>
    <w:rsid w:val="00375D43"/>
    <w:rsid w:val="00376FA6"/>
    <w:rsid w:val="00380CF4"/>
    <w:rsid w:val="00380FB2"/>
    <w:rsid w:val="00382868"/>
    <w:rsid w:val="003848DB"/>
    <w:rsid w:val="003A5050"/>
    <w:rsid w:val="003A58C3"/>
    <w:rsid w:val="003A6A6A"/>
    <w:rsid w:val="003A6DB9"/>
    <w:rsid w:val="003B5ABE"/>
    <w:rsid w:val="003C5EB4"/>
    <w:rsid w:val="003D2AC9"/>
    <w:rsid w:val="003E7E37"/>
    <w:rsid w:val="003F2A89"/>
    <w:rsid w:val="003F6630"/>
    <w:rsid w:val="00400CD2"/>
    <w:rsid w:val="00414858"/>
    <w:rsid w:val="004175B3"/>
    <w:rsid w:val="004205A5"/>
    <w:rsid w:val="00422AEC"/>
    <w:rsid w:val="004336FF"/>
    <w:rsid w:val="00440055"/>
    <w:rsid w:val="00445C2D"/>
    <w:rsid w:val="00450682"/>
    <w:rsid w:val="00452B37"/>
    <w:rsid w:val="00456D68"/>
    <w:rsid w:val="00463C70"/>
    <w:rsid w:val="00481ADF"/>
    <w:rsid w:val="00482FA7"/>
    <w:rsid w:val="00485CEC"/>
    <w:rsid w:val="00491ABB"/>
    <w:rsid w:val="0049505D"/>
    <w:rsid w:val="004A31A7"/>
    <w:rsid w:val="004A51F9"/>
    <w:rsid w:val="004B6E40"/>
    <w:rsid w:val="004C21BA"/>
    <w:rsid w:val="004D12C0"/>
    <w:rsid w:val="004D3A07"/>
    <w:rsid w:val="004D4CD1"/>
    <w:rsid w:val="004E3869"/>
    <w:rsid w:val="004F28CF"/>
    <w:rsid w:val="004F59A1"/>
    <w:rsid w:val="0050020D"/>
    <w:rsid w:val="00500C28"/>
    <w:rsid w:val="00504AD9"/>
    <w:rsid w:val="00506DDF"/>
    <w:rsid w:val="00512126"/>
    <w:rsid w:val="00512C08"/>
    <w:rsid w:val="005173A5"/>
    <w:rsid w:val="00517765"/>
    <w:rsid w:val="00523501"/>
    <w:rsid w:val="00526F6A"/>
    <w:rsid w:val="00537423"/>
    <w:rsid w:val="005374A8"/>
    <w:rsid w:val="005376FF"/>
    <w:rsid w:val="005409F7"/>
    <w:rsid w:val="00550DEB"/>
    <w:rsid w:val="00554AE8"/>
    <w:rsid w:val="005622A8"/>
    <w:rsid w:val="00564BD1"/>
    <w:rsid w:val="0056570D"/>
    <w:rsid w:val="0057194A"/>
    <w:rsid w:val="00572235"/>
    <w:rsid w:val="005855BA"/>
    <w:rsid w:val="005924BC"/>
    <w:rsid w:val="005955AF"/>
    <w:rsid w:val="00596A96"/>
    <w:rsid w:val="005A181C"/>
    <w:rsid w:val="005B3D4E"/>
    <w:rsid w:val="005C23D7"/>
    <w:rsid w:val="005C63DD"/>
    <w:rsid w:val="005D2EF1"/>
    <w:rsid w:val="005E1974"/>
    <w:rsid w:val="005E1C7A"/>
    <w:rsid w:val="005E2E9A"/>
    <w:rsid w:val="005F20DE"/>
    <w:rsid w:val="00631574"/>
    <w:rsid w:val="0064488E"/>
    <w:rsid w:val="00645127"/>
    <w:rsid w:val="00657AF3"/>
    <w:rsid w:val="00660DE2"/>
    <w:rsid w:val="00665AE0"/>
    <w:rsid w:val="006704D2"/>
    <w:rsid w:val="00670EFF"/>
    <w:rsid w:val="00675CAE"/>
    <w:rsid w:val="00680CA5"/>
    <w:rsid w:val="0068118D"/>
    <w:rsid w:val="00683E7C"/>
    <w:rsid w:val="00684A2B"/>
    <w:rsid w:val="0069121F"/>
    <w:rsid w:val="006A66F8"/>
    <w:rsid w:val="006A7341"/>
    <w:rsid w:val="006B3637"/>
    <w:rsid w:val="006C1296"/>
    <w:rsid w:val="006C2575"/>
    <w:rsid w:val="006D1D7C"/>
    <w:rsid w:val="006D5D06"/>
    <w:rsid w:val="006D75CA"/>
    <w:rsid w:val="006E29F0"/>
    <w:rsid w:val="006E62ED"/>
    <w:rsid w:val="007033B5"/>
    <w:rsid w:val="0072717C"/>
    <w:rsid w:val="007279C7"/>
    <w:rsid w:val="00727A5C"/>
    <w:rsid w:val="007316A3"/>
    <w:rsid w:val="007341E3"/>
    <w:rsid w:val="00735248"/>
    <w:rsid w:val="00736A7A"/>
    <w:rsid w:val="007449BA"/>
    <w:rsid w:val="00744DAF"/>
    <w:rsid w:val="0074560B"/>
    <w:rsid w:val="00750161"/>
    <w:rsid w:val="007565C6"/>
    <w:rsid w:val="0075734D"/>
    <w:rsid w:val="00760B06"/>
    <w:rsid w:val="007631E8"/>
    <w:rsid w:val="00767F7A"/>
    <w:rsid w:val="00773AD0"/>
    <w:rsid w:val="00775DDF"/>
    <w:rsid w:val="00777327"/>
    <w:rsid w:val="007835E4"/>
    <w:rsid w:val="00783676"/>
    <w:rsid w:val="00783803"/>
    <w:rsid w:val="00786B2C"/>
    <w:rsid w:val="00792290"/>
    <w:rsid w:val="00792ECC"/>
    <w:rsid w:val="00796D13"/>
    <w:rsid w:val="00797EC1"/>
    <w:rsid w:val="007A62C1"/>
    <w:rsid w:val="007B05C4"/>
    <w:rsid w:val="007B1F0C"/>
    <w:rsid w:val="007B4F6C"/>
    <w:rsid w:val="007C6598"/>
    <w:rsid w:val="007D00C4"/>
    <w:rsid w:val="007D2136"/>
    <w:rsid w:val="007D244B"/>
    <w:rsid w:val="007D388B"/>
    <w:rsid w:val="007E2F97"/>
    <w:rsid w:val="007F1276"/>
    <w:rsid w:val="007F158C"/>
    <w:rsid w:val="007F79F8"/>
    <w:rsid w:val="00803100"/>
    <w:rsid w:val="00804680"/>
    <w:rsid w:val="008051BC"/>
    <w:rsid w:val="008131B8"/>
    <w:rsid w:val="0083413E"/>
    <w:rsid w:val="0084195D"/>
    <w:rsid w:val="00854848"/>
    <w:rsid w:val="00860ABC"/>
    <w:rsid w:val="0087138A"/>
    <w:rsid w:val="0087300B"/>
    <w:rsid w:val="0087581F"/>
    <w:rsid w:val="008A2E6E"/>
    <w:rsid w:val="008B16B0"/>
    <w:rsid w:val="008B728E"/>
    <w:rsid w:val="008D681D"/>
    <w:rsid w:val="008E4DCD"/>
    <w:rsid w:val="008F4B92"/>
    <w:rsid w:val="008F6E39"/>
    <w:rsid w:val="00910814"/>
    <w:rsid w:val="00913FE0"/>
    <w:rsid w:val="00915BB9"/>
    <w:rsid w:val="00925CC2"/>
    <w:rsid w:val="00926C5D"/>
    <w:rsid w:val="009279FA"/>
    <w:rsid w:val="009317E8"/>
    <w:rsid w:val="00935C50"/>
    <w:rsid w:val="00946E1E"/>
    <w:rsid w:val="0096267A"/>
    <w:rsid w:val="00972F2A"/>
    <w:rsid w:val="00977CF3"/>
    <w:rsid w:val="009877FE"/>
    <w:rsid w:val="009B0AA9"/>
    <w:rsid w:val="009B56AD"/>
    <w:rsid w:val="009E129C"/>
    <w:rsid w:val="009E298E"/>
    <w:rsid w:val="009E3396"/>
    <w:rsid w:val="009F1011"/>
    <w:rsid w:val="009F3B57"/>
    <w:rsid w:val="00A0031F"/>
    <w:rsid w:val="00A11B1E"/>
    <w:rsid w:val="00A120D6"/>
    <w:rsid w:val="00A14EC8"/>
    <w:rsid w:val="00A30BD6"/>
    <w:rsid w:val="00A34AFC"/>
    <w:rsid w:val="00A430C2"/>
    <w:rsid w:val="00A44784"/>
    <w:rsid w:val="00A4503F"/>
    <w:rsid w:val="00A5185C"/>
    <w:rsid w:val="00A550CD"/>
    <w:rsid w:val="00A64C50"/>
    <w:rsid w:val="00A67501"/>
    <w:rsid w:val="00A72381"/>
    <w:rsid w:val="00A8255D"/>
    <w:rsid w:val="00A85876"/>
    <w:rsid w:val="00A86C7E"/>
    <w:rsid w:val="00A95CDE"/>
    <w:rsid w:val="00AA2941"/>
    <w:rsid w:val="00AB638E"/>
    <w:rsid w:val="00AB7491"/>
    <w:rsid w:val="00AC056E"/>
    <w:rsid w:val="00AC0992"/>
    <w:rsid w:val="00AC3D89"/>
    <w:rsid w:val="00AD0126"/>
    <w:rsid w:val="00AD2E66"/>
    <w:rsid w:val="00AD46EA"/>
    <w:rsid w:val="00AD5FC4"/>
    <w:rsid w:val="00AE1FDF"/>
    <w:rsid w:val="00AE5CBE"/>
    <w:rsid w:val="00AF2D74"/>
    <w:rsid w:val="00AF6E38"/>
    <w:rsid w:val="00B2179A"/>
    <w:rsid w:val="00B22A18"/>
    <w:rsid w:val="00B27277"/>
    <w:rsid w:val="00B36857"/>
    <w:rsid w:val="00B41B41"/>
    <w:rsid w:val="00B4259B"/>
    <w:rsid w:val="00B44B89"/>
    <w:rsid w:val="00B456DB"/>
    <w:rsid w:val="00B4715E"/>
    <w:rsid w:val="00B77407"/>
    <w:rsid w:val="00B814DD"/>
    <w:rsid w:val="00B833B3"/>
    <w:rsid w:val="00B93A40"/>
    <w:rsid w:val="00BA0AE8"/>
    <w:rsid w:val="00BA3775"/>
    <w:rsid w:val="00BA7D27"/>
    <w:rsid w:val="00BA7D46"/>
    <w:rsid w:val="00BB14A5"/>
    <w:rsid w:val="00BB6EF2"/>
    <w:rsid w:val="00BC2196"/>
    <w:rsid w:val="00BC68C9"/>
    <w:rsid w:val="00BC6D02"/>
    <w:rsid w:val="00BD7E84"/>
    <w:rsid w:val="00C02A1F"/>
    <w:rsid w:val="00C03373"/>
    <w:rsid w:val="00C11A6D"/>
    <w:rsid w:val="00C1407B"/>
    <w:rsid w:val="00C273E3"/>
    <w:rsid w:val="00C32D43"/>
    <w:rsid w:val="00C43948"/>
    <w:rsid w:val="00C51588"/>
    <w:rsid w:val="00C537C2"/>
    <w:rsid w:val="00C571AE"/>
    <w:rsid w:val="00C60618"/>
    <w:rsid w:val="00C63887"/>
    <w:rsid w:val="00C63E3B"/>
    <w:rsid w:val="00C737AE"/>
    <w:rsid w:val="00C80792"/>
    <w:rsid w:val="00C81E36"/>
    <w:rsid w:val="00C948F4"/>
    <w:rsid w:val="00C954AF"/>
    <w:rsid w:val="00C9552A"/>
    <w:rsid w:val="00C9614E"/>
    <w:rsid w:val="00CA610C"/>
    <w:rsid w:val="00CB31CB"/>
    <w:rsid w:val="00CB79C7"/>
    <w:rsid w:val="00CB7DB9"/>
    <w:rsid w:val="00CC5E1E"/>
    <w:rsid w:val="00CD7684"/>
    <w:rsid w:val="00CE02C4"/>
    <w:rsid w:val="00CE0652"/>
    <w:rsid w:val="00CE0802"/>
    <w:rsid w:val="00CE3E65"/>
    <w:rsid w:val="00CF2B0F"/>
    <w:rsid w:val="00D00AA7"/>
    <w:rsid w:val="00D05F7F"/>
    <w:rsid w:val="00D157D2"/>
    <w:rsid w:val="00D22D00"/>
    <w:rsid w:val="00D5338A"/>
    <w:rsid w:val="00D53656"/>
    <w:rsid w:val="00D56E81"/>
    <w:rsid w:val="00D57DAC"/>
    <w:rsid w:val="00D63A14"/>
    <w:rsid w:val="00D64712"/>
    <w:rsid w:val="00D668AB"/>
    <w:rsid w:val="00D71F10"/>
    <w:rsid w:val="00D803AD"/>
    <w:rsid w:val="00D80533"/>
    <w:rsid w:val="00D810E3"/>
    <w:rsid w:val="00D9141D"/>
    <w:rsid w:val="00DA4591"/>
    <w:rsid w:val="00DA48B1"/>
    <w:rsid w:val="00DA4FA9"/>
    <w:rsid w:val="00DB0A89"/>
    <w:rsid w:val="00DB3415"/>
    <w:rsid w:val="00DB7D4D"/>
    <w:rsid w:val="00DC0668"/>
    <w:rsid w:val="00DC410B"/>
    <w:rsid w:val="00DC55E4"/>
    <w:rsid w:val="00DC5C4A"/>
    <w:rsid w:val="00DD2419"/>
    <w:rsid w:val="00DD42AE"/>
    <w:rsid w:val="00DD7337"/>
    <w:rsid w:val="00DF5060"/>
    <w:rsid w:val="00E05B46"/>
    <w:rsid w:val="00E12667"/>
    <w:rsid w:val="00E40AB9"/>
    <w:rsid w:val="00E46AEB"/>
    <w:rsid w:val="00E5429A"/>
    <w:rsid w:val="00E6352B"/>
    <w:rsid w:val="00E6463A"/>
    <w:rsid w:val="00E702D7"/>
    <w:rsid w:val="00E806A1"/>
    <w:rsid w:val="00E80FEB"/>
    <w:rsid w:val="00E848DB"/>
    <w:rsid w:val="00E8627A"/>
    <w:rsid w:val="00E87DB0"/>
    <w:rsid w:val="00E95024"/>
    <w:rsid w:val="00E96E1D"/>
    <w:rsid w:val="00EA03E4"/>
    <w:rsid w:val="00EB0521"/>
    <w:rsid w:val="00EB139A"/>
    <w:rsid w:val="00EC0D1B"/>
    <w:rsid w:val="00ED4948"/>
    <w:rsid w:val="00ED7357"/>
    <w:rsid w:val="00EF27A2"/>
    <w:rsid w:val="00EF2C41"/>
    <w:rsid w:val="00F149AD"/>
    <w:rsid w:val="00F14D7F"/>
    <w:rsid w:val="00F23580"/>
    <w:rsid w:val="00F23D14"/>
    <w:rsid w:val="00F27D45"/>
    <w:rsid w:val="00F45E0A"/>
    <w:rsid w:val="00F51494"/>
    <w:rsid w:val="00F60EDE"/>
    <w:rsid w:val="00F72A68"/>
    <w:rsid w:val="00F82555"/>
    <w:rsid w:val="00F9680F"/>
    <w:rsid w:val="00FA2AF7"/>
    <w:rsid w:val="00FA7422"/>
    <w:rsid w:val="00FB7403"/>
    <w:rsid w:val="00FC189A"/>
    <w:rsid w:val="00FD39B9"/>
    <w:rsid w:val="00FD5874"/>
    <w:rsid w:val="00FE204B"/>
    <w:rsid w:val="00FE5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CCF341"/>
  <w15:chartTrackingRefBased/>
  <w15:docId w15:val="{8C73CD7C-2519-4E4F-95F8-8C64F0407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950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rsid w:val="005E1C7A"/>
    <w:rPr>
      <w:rFonts w:ascii="Segoe UI" w:hAnsi="Segoe UI"/>
      <w:sz w:val="18"/>
      <w:szCs w:val="18"/>
      <w:lang w:val="x-none" w:eastAsia="x-none"/>
    </w:rPr>
  </w:style>
  <w:style w:type="character" w:customStyle="1" w:styleId="a5">
    <w:name w:val="Текст выноски Знак"/>
    <w:link w:val="a4"/>
    <w:rsid w:val="005E1C7A"/>
    <w:rPr>
      <w:rFonts w:ascii="Segoe UI" w:hAnsi="Segoe UI" w:cs="Segoe UI"/>
      <w:sz w:val="18"/>
      <w:szCs w:val="18"/>
    </w:rPr>
  </w:style>
  <w:style w:type="character" w:customStyle="1" w:styleId="shorttext">
    <w:name w:val="short_text"/>
    <w:rsid w:val="00221E64"/>
  </w:style>
  <w:style w:type="paragraph" w:styleId="a6">
    <w:name w:val="List Paragraph"/>
    <w:basedOn w:val="a"/>
    <w:uiPriority w:val="34"/>
    <w:qFormat/>
    <w:rsid w:val="00DC410B"/>
    <w:pPr>
      <w:ind w:left="720"/>
      <w:contextualSpacing/>
      <w:jc w:val="center"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177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1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4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43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5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&#1055;&#1088;&#1086;&#1090;&#1086;&#1082;&#1086;&#1083;%20&#1074;&#1072;%20&#1073;&#1086;&#1096;&#1082;&#1072;%20&#1093;&#1091;&#1078;&#1078;&#1072;&#1090;&#1083;&#1072;&#1088;%202024\&#1044;&#1086;&#1075;&#1086;&#1074;&#1086;&#1088;%20&#1084;&#1103;&#1089;&#1086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3CEEBD-6580-491F-8B6E-2B384E1FD2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Договор мясо</Template>
  <TotalTime>0</TotalTime>
  <Pages>2</Pages>
  <Words>1019</Words>
  <Characters>5811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_____</vt:lpstr>
    </vt:vector>
  </TitlesOfParts>
  <Company>MoBIL GROUP</Company>
  <LinksUpToDate>false</LinksUpToDate>
  <CharactersWithSpaces>6817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_____</dc:title>
  <dc:subject/>
  <dc:creator>User</dc:creator>
  <cp:keywords/>
  <cp:lastModifiedBy>User</cp:lastModifiedBy>
  <cp:revision>2</cp:revision>
  <cp:lastPrinted>2024-01-12T08:05:00Z</cp:lastPrinted>
  <dcterms:created xsi:type="dcterms:W3CDTF">2026-09-16T15:42:00Z</dcterms:created>
  <dcterms:modified xsi:type="dcterms:W3CDTF">2026-09-16T15:42:00Z</dcterms:modified>
</cp:coreProperties>
</file>